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3DD5D4F9" w14:textId="77777777" w:rsidTr="00FF71F3">
        <w:tc>
          <w:tcPr>
            <w:tcW w:w="3600" w:type="dxa"/>
          </w:tcPr>
          <w:sdt>
            <w:sdtPr>
              <w:id w:val="-1711873194"/>
              <w:placeholder>
                <w:docPart w:val="A57A4D63242644BEBA88EDA1867BD553"/>
              </w:placeholder>
              <w:temporary/>
              <w:showingPlcHdr/>
              <w15:appearance w15:val="hidden"/>
            </w:sdtPr>
            <w:sdtEndPr/>
            <w:sdtContent>
              <w:p w14:paraId="2AA80E26" w14:textId="283A2474" w:rsidR="001B2ABD" w:rsidRDefault="00036450" w:rsidP="00036450">
                <w:pPr>
                  <w:pStyle w:val="Heading3"/>
                </w:pPr>
                <w:r w:rsidRPr="00EC3398">
                  <w:rPr>
                    <w:color w:val="002060"/>
                  </w:rPr>
                  <w:t>Profile</w:t>
                </w:r>
              </w:p>
            </w:sdtContent>
          </w:sdt>
          <w:p w14:paraId="7C8F9C01" w14:textId="5484DC67" w:rsidR="008C2B45" w:rsidRPr="00563458" w:rsidRDefault="008C2B45" w:rsidP="00563458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563458">
              <w:rPr>
                <w:rFonts w:ascii="Calibri Light" w:hAnsi="Calibri Light" w:cs="Calibri Light"/>
                <w:sz w:val="20"/>
                <w:szCs w:val="20"/>
              </w:rPr>
              <w:t xml:space="preserve">Dr Vivek Jason is a </w:t>
            </w:r>
            <w:r w:rsidR="00563458">
              <w:rPr>
                <w:rFonts w:ascii="Calibri Light" w:hAnsi="Calibri Light" w:cs="Calibri Light"/>
                <w:sz w:val="20"/>
                <w:szCs w:val="20"/>
              </w:rPr>
              <w:t>Public Health Physician.</w:t>
            </w:r>
          </w:p>
          <w:p w14:paraId="181F0626" w14:textId="5A09FDA4" w:rsidR="008C2B45" w:rsidRPr="00563458" w:rsidRDefault="00926416" w:rsidP="00861DAF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563458">
              <w:rPr>
                <w:rFonts w:ascii="Calibri Light" w:hAnsi="Calibri Light" w:cs="Calibri Light"/>
                <w:sz w:val="20"/>
                <w:szCs w:val="20"/>
              </w:rPr>
              <w:t>His f</w:t>
            </w:r>
            <w:r w:rsidR="00D6209B" w:rsidRPr="00563458">
              <w:rPr>
                <w:rFonts w:ascii="Calibri Light" w:hAnsi="Calibri Light" w:cs="Calibri Light"/>
                <w:sz w:val="20"/>
                <w:szCs w:val="20"/>
              </w:rPr>
              <w:t>ield</w:t>
            </w:r>
            <w:r w:rsidRPr="00563458">
              <w:rPr>
                <w:rFonts w:ascii="Calibri Light" w:hAnsi="Calibri Light" w:cs="Calibri Light"/>
                <w:sz w:val="20"/>
                <w:szCs w:val="20"/>
              </w:rPr>
              <w:t>s</w:t>
            </w:r>
            <w:r w:rsidR="00D6209B" w:rsidRPr="00563458">
              <w:rPr>
                <w:rFonts w:ascii="Calibri Light" w:hAnsi="Calibri Light" w:cs="Calibri Light"/>
                <w:sz w:val="20"/>
                <w:szCs w:val="20"/>
              </w:rPr>
              <w:t xml:space="preserve"> o</w:t>
            </w:r>
            <w:r w:rsidRPr="00563458">
              <w:rPr>
                <w:rFonts w:ascii="Calibri Light" w:hAnsi="Calibri Light" w:cs="Calibri Light"/>
                <w:sz w:val="20"/>
                <w:szCs w:val="20"/>
              </w:rPr>
              <w:t>f</w:t>
            </w:r>
            <w:r w:rsidR="008C2B45" w:rsidRPr="00563458">
              <w:rPr>
                <w:rFonts w:ascii="Calibri Light" w:hAnsi="Calibri Light" w:cs="Calibri Light"/>
                <w:sz w:val="20"/>
                <w:szCs w:val="20"/>
              </w:rPr>
              <w:t xml:space="preserve"> interest lie in the intersection between</w:t>
            </w:r>
            <w:r w:rsidR="008C2B45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 data analytics, epidemiology</w:t>
            </w:r>
            <w:r w:rsidR="00861DAF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,</w:t>
            </w:r>
            <w:r w:rsidR="008C2B45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 infectious disease</w:t>
            </w:r>
            <w:r w:rsidR="00861DAF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 and health systems</w:t>
            </w:r>
            <w:r w:rsidR="008C2B45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. His experiences </w:t>
            </w:r>
            <w:r w:rsidR="00306D48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include</w:t>
            </w:r>
            <w:r w:rsidR="008C2B45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 projects revolving around the </w:t>
            </w:r>
            <w:r w:rsidR="00861DAF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epidemiology of COVID-19, the utility of non-pharmaceutical interventions and the comparative </w:t>
            </w:r>
            <w:r w:rsidR="00014584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effectiveness</w:t>
            </w:r>
            <w:r w:rsidR="00861DAF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 of health systems on COVID-19 transmission. Additionally, he has been involved in </w:t>
            </w:r>
            <w:r w:rsidR="00014584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developing</w:t>
            </w:r>
            <w:r w:rsidR="00306D48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 </w:t>
            </w:r>
            <w:r w:rsidR="00D6209B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mathematical, </w:t>
            </w:r>
            <w:r w:rsidR="00306D48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time</w:t>
            </w:r>
            <w:r w:rsidR="008C2B45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-series and machine</w:t>
            </w:r>
            <w:r w:rsidR="000D267C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-</w:t>
            </w:r>
            <w:r w:rsidR="008C2B45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learning </w:t>
            </w:r>
            <w:r w:rsidR="00D6209B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models and </w:t>
            </w:r>
            <w:r w:rsidR="008C2B45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analytics in forecasting infectious diseases</w:t>
            </w:r>
            <w:r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,</w:t>
            </w:r>
            <w:r w:rsidR="008C2B45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 particularly dengue, COVID-19 and hand, foot and mouth disease (HFMD)</w:t>
            </w:r>
            <w:r w:rsidR="00D6209B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>.</w:t>
            </w:r>
            <w:r w:rsidR="00861DAF" w:rsidRPr="00563458">
              <w:rPr>
                <w:rStyle w:val="Emphasis"/>
                <w:rFonts w:ascii="Calibri Light" w:hAnsi="Calibri Light" w:cs="Calibri Light"/>
                <w:i w:val="0"/>
                <w:iCs w:val="0"/>
                <w:color w:val="1F1F1F"/>
                <w:sz w:val="20"/>
                <w:szCs w:val="20"/>
              </w:rPr>
              <w:t xml:space="preserve"> </w:t>
            </w:r>
          </w:p>
          <w:p w14:paraId="01726DDB" w14:textId="34F57BC1" w:rsidR="00036450" w:rsidRPr="00563458" w:rsidRDefault="00036450" w:rsidP="00036450">
            <w:pPr>
              <w:rPr>
                <w:sz w:val="16"/>
                <w:szCs w:val="20"/>
              </w:rPr>
            </w:pPr>
          </w:p>
          <w:p w14:paraId="04CC26AE" w14:textId="464F2870" w:rsidR="008C2B45" w:rsidRPr="00563458" w:rsidRDefault="00926416" w:rsidP="00861DAF">
            <w:pPr>
              <w:jc w:val="both"/>
              <w:rPr>
                <w:sz w:val="16"/>
                <w:szCs w:val="20"/>
              </w:rPr>
            </w:pPr>
            <w:r w:rsidRPr="00563458">
              <w:rPr>
                <w:rStyle w:val="Emphasis"/>
                <w:rFonts w:ascii="Calibri Light" w:hAnsi="Calibri Light" w:cs="Calibri Light"/>
                <w:color w:val="1F1F1F"/>
                <w:sz w:val="20"/>
                <w:szCs w:val="20"/>
              </w:rPr>
              <w:t>“</w:t>
            </w:r>
            <w:r w:rsidR="00A3462D" w:rsidRPr="00563458">
              <w:rPr>
                <w:rStyle w:val="Emphasis"/>
                <w:rFonts w:ascii="Calibri Light" w:hAnsi="Calibri Light" w:cs="Calibri Light"/>
                <w:color w:val="1F1F1F"/>
                <w:sz w:val="20"/>
                <w:szCs w:val="20"/>
              </w:rPr>
              <w:t>It is within the synergism between d</w:t>
            </w:r>
            <w:r w:rsidR="00D6209B" w:rsidRPr="00563458">
              <w:rPr>
                <w:rStyle w:val="Emphasis"/>
                <w:rFonts w:ascii="Calibri Light" w:hAnsi="Calibri Light" w:cs="Calibri Light"/>
                <w:color w:val="1F1F1F"/>
                <w:sz w:val="20"/>
                <w:szCs w:val="20"/>
              </w:rPr>
              <w:t xml:space="preserve">ata and </w:t>
            </w:r>
            <w:r w:rsidR="00A3462D" w:rsidRPr="00563458">
              <w:rPr>
                <w:rStyle w:val="Emphasis"/>
                <w:rFonts w:ascii="Calibri Light" w:hAnsi="Calibri Light" w:cs="Calibri Light"/>
                <w:color w:val="1F1F1F"/>
                <w:sz w:val="20"/>
                <w:szCs w:val="20"/>
              </w:rPr>
              <w:t>c</w:t>
            </w:r>
            <w:r w:rsidR="00D6209B" w:rsidRPr="00563458">
              <w:rPr>
                <w:rStyle w:val="Emphasis"/>
                <w:rFonts w:ascii="Calibri Light" w:hAnsi="Calibri Light" w:cs="Calibri Light"/>
                <w:color w:val="1F1F1F"/>
                <w:sz w:val="20"/>
                <w:szCs w:val="20"/>
              </w:rPr>
              <w:t>ompassion</w:t>
            </w:r>
            <w:r w:rsidR="00A3462D" w:rsidRPr="00563458">
              <w:rPr>
                <w:rStyle w:val="Emphasis"/>
                <w:rFonts w:ascii="Calibri Light" w:hAnsi="Calibri Light" w:cs="Calibri Light"/>
                <w:color w:val="1F1F1F"/>
                <w:sz w:val="20"/>
                <w:szCs w:val="20"/>
              </w:rPr>
              <w:t xml:space="preserve"> that we find a better future</w:t>
            </w:r>
            <w:r w:rsidRPr="00563458">
              <w:rPr>
                <w:rStyle w:val="Emphasis"/>
                <w:rFonts w:ascii="Calibri Light" w:hAnsi="Calibri Light" w:cs="Calibri Light"/>
                <w:color w:val="1F1F1F"/>
                <w:sz w:val="20"/>
                <w:szCs w:val="20"/>
              </w:rPr>
              <w:t>.”</w:t>
            </w:r>
          </w:p>
          <w:sdt>
            <w:sdtPr>
              <w:id w:val="-1954003311"/>
              <w:placeholder>
                <w:docPart w:val="4D912BFEAA5C4D6EA3F47BE02C708EC3"/>
              </w:placeholder>
              <w:temporary/>
              <w:showingPlcHdr/>
              <w15:appearance w15:val="hidden"/>
            </w:sdtPr>
            <w:sdtEndPr/>
            <w:sdtContent>
              <w:p w14:paraId="78E45851" w14:textId="38BFB4F8" w:rsidR="004D3011" w:rsidRDefault="00CB0055" w:rsidP="00861DAF">
                <w:pPr>
                  <w:pStyle w:val="Heading3"/>
                </w:pPr>
                <w:r w:rsidRPr="00EC3398">
                  <w:rPr>
                    <w:color w:val="002060"/>
                  </w:rPr>
                  <w:t>Contact</w:t>
                </w:r>
              </w:p>
            </w:sdtContent>
          </w:sdt>
          <w:p w14:paraId="4E5A826D" w14:textId="0B5E78EA" w:rsidR="00276DBB" w:rsidRDefault="00276DBB" w:rsidP="00276DBB">
            <w:r>
              <w:t>Website:</w:t>
            </w:r>
          </w:p>
          <w:p w14:paraId="44E30367" w14:textId="392E7D58" w:rsidR="00276DBB" w:rsidRDefault="00276DBB" w:rsidP="00276DBB">
            <w:hyperlink r:id="rId11" w:history="1">
              <w:r w:rsidRPr="00BE25A9">
                <w:rPr>
                  <w:rStyle w:val="Hyperlink"/>
                </w:rPr>
                <w:t>www.vivekjason.com</w:t>
              </w:r>
            </w:hyperlink>
          </w:p>
          <w:p w14:paraId="72C5A588" w14:textId="77777777" w:rsidR="00276DBB" w:rsidRPr="00276DBB" w:rsidRDefault="00276DBB" w:rsidP="00276DBB"/>
          <w:p w14:paraId="2D8E50C8" w14:textId="4B8D8409" w:rsidR="00563458" w:rsidRDefault="00563458" w:rsidP="00563458">
            <w:proofErr w:type="spellStart"/>
            <w:r>
              <w:t>Linkedin</w:t>
            </w:r>
            <w:proofErr w:type="spellEnd"/>
            <w:r>
              <w:t>:</w:t>
            </w:r>
          </w:p>
          <w:p w14:paraId="0F0F1A86" w14:textId="7E830FF5" w:rsidR="00563458" w:rsidRDefault="00563458" w:rsidP="00563458">
            <w:hyperlink r:id="rId12" w:history="1">
              <w:r w:rsidRPr="00D3719B">
                <w:rPr>
                  <w:rStyle w:val="Hyperlink"/>
                </w:rPr>
                <w:t>https://www.linkedin.com/in/vivek-jason-jayaraj-605a09139/</w:t>
              </w:r>
            </w:hyperlink>
          </w:p>
          <w:p w14:paraId="3EB2DD7B" w14:textId="5EBAD993" w:rsidR="00563458" w:rsidRDefault="00563458" w:rsidP="00563458"/>
          <w:p w14:paraId="4139D3C3" w14:textId="37042592" w:rsidR="00563458" w:rsidRDefault="00563458" w:rsidP="00563458">
            <w:r>
              <w:t xml:space="preserve">Google </w:t>
            </w:r>
            <w:r w:rsidR="000D267C">
              <w:t>S</w:t>
            </w:r>
            <w:r>
              <w:t>cholar:</w:t>
            </w:r>
          </w:p>
          <w:p w14:paraId="6522A655" w14:textId="2C8D4FEA" w:rsidR="00563458" w:rsidRDefault="00563458" w:rsidP="00563458">
            <w:hyperlink r:id="rId13" w:history="1">
              <w:r w:rsidRPr="00D3719B">
                <w:rPr>
                  <w:rStyle w:val="Hyperlink"/>
                </w:rPr>
                <w:t>https://scholar.google.com/citations?hl=en&amp;user=JjjMqJEAAAAJ</w:t>
              </w:r>
            </w:hyperlink>
          </w:p>
          <w:p w14:paraId="25AAEC35" w14:textId="77777777" w:rsidR="00563458" w:rsidRDefault="00563458" w:rsidP="00563458"/>
          <w:p w14:paraId="1934B918" w14:textId="63C6B3BB" w:rsidR="00563458" w:rsidRDefault="00563458" w:rsidP="00563458">
            <w:proofErr w:type="spellStart"/>
            <w:r>
              <w:t>Researchgate</w:t>
            </w:r>
            <w:proofErr w:type="spellEnd"/>
            <w:r>
              <w:t>:</w:t>
            </w:r>
          </w:p>
          <w:p w14:paraId="167CDA65" w14:textId="14337173" w:rsidR="00563458" w:rsidRDefault="00563458" w:rsidP="00563458">
            <w:hyperlink r:id="rId14" w:history="1">
              <w:r w:rsidRPr="00D3719B">
                <w:rPr>
                  <w:rStyle w:val="Hyperlink"/>
                </w:rPr>
                <w:t>https://www.researchgate.net/profile/Vivek-Jason-Jayaraj-2</w:t>
              </w:r>
            </w:hyperlink>
          </w:p>
          <w:p w14:paraId="57003940" w14:textId="77777777" w:rsidR="00563458" w:rsidRDefault="00563458" w:rsidP="00563458"/>
          <w:p w14:paraId="7DE32084" w14:textId="77B5A6B9" w:rsidR="00563458" w:rsidRDefault="00563458" w:rsidP="00563458">
            <w:proofErr w:type="spellStart"/>
            <w:r>
              <w:t>Orcid</w:t>
            </w:r>
            <w:proofErr w:type="spellEnd"/>
            <w:r>
              <w:t xml:space="preserve">: </w:t>
            </w:r>
          </w:p>
          <w:p w14:paraId="0EC9EDCA" w14:textId="202C58FC" w:rsidR="00563458" w:rsidRDefault="00563458" w:rsidP="00563458">
            <w:hyperlink r:id="rId15" w:history="1">
              <w:r w:rsidRPr="00D3719B">
                <w:rPr>
                  <w:rStyle w:val="Hyperlink"/>
                </w:rPr>
                <w:t>https://orcid.org/0000-0002-8131-9878</w:t>
              </w:r>
            </w:hyperlink>
          </w:p>
          <w:p w14:paraId="58B2CA4F" w14:textId="77777777" w:rsidR="00563458" w:rsidRPr="00563458" w:rsidRDefault="00563458" w:rsidP="00563458"/>
          <w:p w14:paraId="6B1D1D63" w14:textId="7C9D7265" w:rsidR="004D3011" w:rsidRDefault="008C2B45" w:rsidP="004D3011">
            <w:r>
              <w:t>Twitter:</w:t>
            </w:r>
          </w:p>
          <w:p w14:paraId="56FD4E3B" w14:textId="3E75B872" w:rsidR="004D3011" w:rsidRDefault="008C2B45" w:rsidP="004D3011">
            <w:proofErr w:type="gramStart"/>
            <w:r>
              <w:t>@vivekjason1987</w:t>
            </w:r>
            <w:proofErr w:type="gramEnd"/>
          </w:p>
          <w:p w14:paraId="4EAF2398" w14:textId="76B0FC9B" w:rsidR="004D3011" w:rsidRDefault="004D3011" w:rsidP="004D3011"/>
          <w:sdt>
            <w:sdtPr>
              <w:id w:val="-240260293"/>
              <w:placeholder>
                <w:docPart w:val="86BCB53511684DAB88AE699286DCA7FF"/>
              </w:placeholder>
              <w:temporary/>
              <w:showingPlcHdr/>
              <w15:appearance w15:val="hidden"/>
            </w:sdtPr>
            <w:sdtEndPr/>
            <w:sdtContent>
              <w:p w14:paraId="2FF56938" w14:textId="77777777" w:rsidR="004D3011" w:rsidRDefault="004D3011" w:rsidP="004D3011">
                <w:r w:rsidRPr="004D3011">
                  <w:t>EMAIL:</w:t>
                </w:r>
              </w:p>
            </w:sdtContent>
          </w:sdt>
          <w:p w14:paraId="1E94E1B7" w14:textId="11C4EC17" w:rsidR="00EA34D1" w:rsidRDefault="00EA34D1" w:rsidP="00EA34D1">
            <w:hyperlink r:id="rId16" w:history="1">
              <w:r w:rsidRPr="0002266D">
                <w:rPr>
                  <w:rStyle w:val="Hyperlink"/>
                </w:rPr>
                <w:t>vivekjason.j@moh.gov.my</w:t>
              </w:r>
            </w:hyperlink>
          </w:p>
          <w:p w14:paraId="2886DCE3" w14:textId="251638FF" w:rsidR="00563458" w:rsidRDefault="00563458" w:rsidP="004D3011"/>
          <w:p w14:paraId="25201365" w14:textId="77777777" w:rsidR="000057F4" w:rsidRPr="00EC3398" w:rsidRDefault="000057F4" w:rsidP="000057F4">
            <w:pPr>
              <w:pStyle w:val="Heading3"/>
              <w:rPr>
                <w:color w:val="002060"/>
              </w:rPr>
            </w:pPr>
            <w:r w:rsidRPr="00EC3398">
              <w:rPr>
                <w:color w:val="002060"/>
              </w:rPr>
              <w:t>Skills</w:t>
            </w:r>
          </w:p>
          <w:p w14:paraId="0990FB34" w14:textId="52EDDAF1" w:rsidR="00D15F3B" w:rsidRDefault="00D15F3B" w:rsidP="000057F4">
            <w:r>
              <w:t>Public Health</w:t>
            </w:r>
          </w:p>
          <w:p w14:paraId="196E922C" w14:textId="79A9FE62" w:rsidR="000057F4" w:rsidRDefault="000057F4" w:rsidP="000057F4">
            <w:r>
              <w:t>Epidemiology</w:t>
            </w:r>
          </w:p>
          <w:p w14:paraId="311BDAC3" w14:textId="14A42EF4" w:rsidR="00D15F3B" w:rsidRDefault="00D15F3B" w:rsidP="000057F4">
            <w:r>
              <w:t>Data Science</w:t>
            </w:r>
          </w:p>
          <w:p w14:paraId="18E17612" w14:textId="7EE83E57" w:rsidR="00D15F3B" w:rsidRDefault="00D15F3B" w:rsidP="000057F4">
            <w:r>
              <w:t>R/ Python</w:t>
            </w:r>
          </w:p>
          <w:p w14:paraId="0CFDB0EA" w14:textId="77777777" w:rsidR="00D15F3B" w:rsidRDefault="00D15F3B" w:rsidP="00D15F3B">
            <w:r>
              <w:t>Infectious diseases</w:t>
            </w:r>
          </w:p>
          <w:p w14:paraId="1B9AD40A" w14:textId="601BEDFC" w:rsidR="00B21C57" w:rsidRDefault="000057F4" w:rsidP="000057F4">
            <w:r>
              <w:t>Biostatistics</w:t>
            </w:r>
          </w:p>
          <w:p w14:paraId="6610FDA4" w14:textId="5645060A" w:rsidR="00B66424" w:rsidRDefault="00B66424" w:rsidP="000057F4">
            <w:r>
              <w:t>Interoperability</w:t>
            </w:r>
          </w:p>
          <w:p w14:paraId="0648557E" w14:textId="6CAA2E57" w:rsidR="000057F4" w:rsidRPr="004D3011" w:rsidRDefault="000057F4" w:rsidP="000057F4"/>
        </w:tc>
        <w:tc>
          <w:tcPr>
            <w:tcW w:w="720" w:type="dxa"/>
          </w:tcPr>
          <w:p w14:paraId="61626966" w14:textId="56C3417D" w:rsidR="001B2ABD" w:rsidRDefault="001B2ABD" w:rsidP="000C45FF">
            <w:pPr>
              <w:tabs>
                <w:tab w:val="left" w:pos="990"/>
              </w:tabs>
            </w:pPr>
          </w:p>
          <w:p w14:paraId="189892B5" w14:textId="77777777" w:rsidR="000057F4" w:rsidRDefault="000057F4" w:rsidP="000C45FF">
            <w:pPr>
              <w:tabs>
                <w:tab w:val="left" w:pos="990"/>
              </w:tabs>
            </w:pPr>
          </w:p>
          <w:p w14:paraId="45EC55A7" w14:textId="77777777" w:rsidR="000057F4" w:rsidRDefault="000057F4" w:rsidP="000C45FF">
            <w:pPr>
              <w:tabs>
                <w:tab w:val="left" w:pos="990"/>
              </w:tabs>
            </w:pPr>
          </w:p>
          <w:p w14:paraId="657D925C" w14:textId="77777777" w:rsidR="000057F4" w:rsidRDefault="000057F4" w:rsidP="000C45FF">
            <w:pPr>
              <w:tabs>
                <w:tab w:val="left" w:pos="990"/>
              </w:tabs>
            </w:pPr>
          </w:p>
          <w:p w14:paraId="3CDB980B" w14:textId="77777777" w:rsidR="000057F4" w:rsidRDefault="000057F4" w:rsidP="000C45FF">
            <w:pPr>
              <w:tabs>
                <w:tab w:val="left" w:pos="990"/>
              </w:tabs>
            </w:pPr>
          </w:p>
          <w:p w14:paraId="65802354" w14:textId="77777777" w:rsidR="000057F4" w:rsidRDefault="000057F4" w:rsidP="000C45FF">
            <w:pPr>
              <w:tabs>
                <w:tab w:val="left" w:pos="990"/>
              </w:tabs>
            </w:pPr>
          </w:p>
          <w:p w14:paraId="22D21B14" w14:textId="77777777" w:rsidR="000057F4" w:rsidRDefault="000057F4" w:rsidP="000C45FF">
            <w:pPr>
              <w:tabs>
                <w:tab w:val="left" w:pos="990"/>
              </w:tabs>
            </w:pPr>
          </w:p>
          <w:p w14:paraId="200465C4" w14:textId="7FD82A0C" w:rsidR="000057F4" w:rsidRDefault="000057F4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26D92807" w14:textId="1B3A4999" w:rsidR="000057F4" w:rsidRPr="00EC3398" w:rsidRDefault="000057F4" w:rsidP="00861DAF">
            <w:pPr>
              <w:pStyle w:val="NoSpacing"/>
              <w:rPr>
                <w:sz w:val="44"/>
                <w:szCs w:val="44"/>
              </w:rPr>
            </w:pPr>
            <w:r w:rsidRPr="00EC339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0ABCB13" wp14:editId="79E12FD1">
                      <wp:simplePos x="0" y="0"/>
                      <wp:positionH relativeFrom="column">
                        <wp:posOffset>2599236</wp:posOffset>
                      </wp:positionH>
                      <wp:positionV relativeFrom="paragraph">
                        <wp:posOffset>-90</wp:posOffset>
                      </wp:positionV>
                      <wp:extent cx="1436370" cy="1738630"/>
                      <wp:effectExtent l="0" t="0" r="0" b="0"/>
                      <wp:wrapThrough wrapText="bothSides">
                        <wp:wrapPolygon edited="0">
                          <wp:start x="8308" y="0"/>
                          <wp:lineTo x="6589" y="237"/>
                          <wp:lineTo x="1719" y="3077"/>
                          <wp:lineTo x="0" y="7337"/>
                          <wp:lineTo x="0" y="13253"/>
                          <wp:lineTo x="286" y="15147"/>
                          <wp:lineTo x="2865" y="18934"/>
                          <wp:lineTo x="7162" y="21300"/>
                          <wp:lineTo x="7735" y="21300"/>
                          <wp:lineTo x="13464" y="21300"/>
                          <wp:lineTo x="14324" y="21300"/>
                          <wp:lineTo x="18334" y="18934"/>
                          <wp:lineTo x="20912" y="15147"/>
                          <wp:lineTo x="21199" y="13253"/>
                          <wp:lineTo x="21199" y="7100"/>
                          <wp:lineTo x="19767" y="3313"/>
                          <wp:lineTo x="15469" y="710"/>
                          <wp:lineTo x="13178" y="0"/>
                          <wp:lineTo x="8308" y="0"/>
                        </wp:wrapPolygon>
                      </wp:wrapThrough>
                      <wp:docPr id="2" name="Oval 2" title="Professional Headshot of Man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6370" cy="1738630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84B2B3" id="Oval 2" o:spid="_x0000_s1026" alt="Title: Professional Headshot of Man" style="position:absolute;margin-left:204.65pt;margin-top:0;width:113.1pt;height:13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" stroked="f" strokeweight="5pt">
                      <v:fill r:id="rId18" o:title="" recolor="t" rotate="t" type="frame"/>
                      <v:stroke joinstyle="miter"/>
                      <w10:wrap type="through"/>
                    </v:oval>
                  </w:pict>
                </mc:Fallback>
              </mc:AlternateContent>
            </w:r>
          </w:p>
          <w:p w14:paraId="5D93D352" w14:textId="3131B619" w:rsidR="00861DAF" w:rsidRPr="00861DAF" w:rsidRDefault="00861DAF" w:rsidP="00861DAF">
            <w:pPr>
              <w:pStyle w:val="Heading2"/>
              <w:rPr>
                <w:color w:val="002060"/>
              </w:rPr>
            </w:pPr>
            <w:r w:rsidRPr="00861DAF">
              <w:rPr>
                <w:color w:val="002060"/>
              </w:rPr>
              <w:t>PERSONAL DETAILS</w:t>
            </w:r>
          </w:p>
          <w:p w14:paraId="7D271612" w14:textId="6CC89725" w:rsidR="00861DAF" w:rsidRDefault="00861DAF" w:rsidP="00861DAF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>
              <w:rPr>
                <w:rFonts w:ascii="Calibri Light" w:eastAsia="MS Mincho" w:hAnsi="Calibri Light" w:cs="Calibri Light"/>
                <w:b/>
              </w:rPr>
              <w:t>Name: Vivek Jason Jayaraj</w:t>
            </w:r>
          </w:p>
          <w:p w14:paraId="665B61B2" w14:textId="7FF65757" w:rsidR="00861DAF" w:rsidRDefault="00861DAF" w:rsidP="00861DAF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>
              <w:rPr>
                <w:rFonts w:ascii="Calibri Light" w:eastAsia="MS Mincho" w:hAnsi="Calibri Light" w:cs="Calibri Light"/>
                <w:b/>
              </w:rPr>
              <w:t>Age: 3</w:t>
            </w:r>
            <w:r w:rsidR="004852E3">
              <w:rPr>
                <w:rFonts w:ascii="Calibri Light" w:eastAsia="MS Mincho" w:hAnsi="Calibri Light" w:cs="Calibri Light"/>
                <w:b/>
              </w:rPr>
              <w:t>9</w:t>
            </w:r>
          </w:p>
          <w:p w14:paraId="16AF4BD9" w14:textId="09103556" w:rsidR="00861DAF" w:rsidRDefault="00861DAF" w:rsidP="00861DAF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>
              <w:rPr>
                <w:rFonts w:ascii="Calibri Light" w:eastAsia="MS Mincho" w:hAnsi="Calibri Light" w:cs="Calibri Light"/>
                <w:b/>
              </w:rPr>
              <w:t>Date of Birth: 9 March 1987</w:t>
            </w:r>
          </w:p>
          <w:p w14:paraId="3293D7BF" w14:textId="77777777" w:rsidR="00861DAF" w:rsidRDefault="00861DAF" w:rsidP="00861DAF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>
              <w:rPr>
                <w:rFonts w:ascii="Calibri Light" w:eastAsia="MS Mincho" w:hAnsi="Calibri Light" w:cs="Calibri Light"/>
                <w:b/>
              </w:rPr>
              <w:t>Marital status: Married</w:t>
            </w:r>
          </w:p>
          <w:p w14:paraId="21CC5210" w14:textId="30CFAB1C" w:rsidR="00861DAF" w:rsidRDefault="00861DAF" w:rsidP="00861DAF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>
              <w:rPr>
                <w:rFonts w:ascii="Calibri Light" w:eastAsia="MS Mincho" w:hAnsi="Calibri Light" w:cs="Calibri Light"/>
                <w:b/>
              </w:rPr>
              <w:t>Nationality: Malaysian</w:t>
            </w:r>
          </w:p>
          <w:p w14:paraId="63C0E35F" w14:textId="324A252C" w:rsidR="001B2ABD" w:rsidRDefault="00E5478B" w:rsidP="00036450">
            <w:pPr>
              <w:pStyle w:val="Heading2"/>
            </w:pPr>
            <w:sdt>
              <w:sdtPr>
                <w:id w:val="1049110328"/>
                <w:placeholder>
                  <w:docPart w:val="09930DFEEC784F1CA81B4A94BF4203D3"/>
                </w:placeholder>
                <w:temporary/>
                <w:showingPlcHdr/>
                <w15:appearance w15:val="hidden"/>
              </w:sdtPr>
              <w:sdtEndPr/>
              <w:sdtContent>
                <w:r w:rsidR="00E25A26" w:rsidRPr="00EC3398">
                  <w:rPr>
                    <w:color w:val="002060"/>
                  </w:rPr>
                  <w:t>EDUCATION</w:t>
                </w:r>
              </w:sdtContent>
            </w:sdt>
          </w:p>
          <w:p w14:paraId="58204549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 w:rsidRPr="00EC3398">
              <w:rPr>
                <w:rFonts w:ascii="Calibri Light" w:eastAsia="MS Mincho" w:hAnsi="Calibri Light" w:cs="Calibri Light"/>
                <w:b/>
              </w:rPr>
              <w:t xml:space="preserve">University Malaya, September 2019- </w:t>
            </w:r>
            <w:r>
              <w:rPr>
                <w:rFonts w:ascii="Calibri Light" w:eastAsia="MS Mincho" w:hAnsi="Calibri Light" w:cs="Calibri Light"/>
                <w:b/>
              </w:rPr>
              <w:t>November 2022</w:t>
            </w:r>
          </w:p>
          <w:p w14:paraId="690EE120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</w:rPr>
            </w:pPr>
            <w:r w:rsidRPr="00EC3398">
              <w:rPr>
                <w:rFonts w:ascii="Calibri Light" w:eastAsia="MS Mincho" w:hAnsi="Calibri Light" w:cs="Calibri Light"/>
              </w:rPr>
              <w:t xml:space="preserve">Doctorate in Public Health </w:t>
            </w:r>
          </w:p>
          <w:p w14:paraId="55214DE4" w14:textId="77777777" w:rsidR="00A97826" w:rsidRDefault="00A97826" w:rsidP="008C2B45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</w:p>
          <w:p w14:paraId="7CB2F207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 w:rsidRPr="00EC3398">
              <w:rPr>
                <w:rFonts w:ascii="Calibri Light" w:eastAsia="MS Mincho" w:hAnsi="Calibri Light" w:cs="Calibri Light"/>
                <w:b/>
              </w:rPr>
              <w:t>University Malaya, August 2018- August 2019</w:t>
            </w:r>
          </w:p>
          <w:p w14:paraId="77FC020E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</w:rPr>
            </w:pPr>
            <w:proofErr w:type="gramStart"/>
            <w:r w:rsidRPr="00EC3398">
              <w:rPr>
                <w:rFonts w:ascii="Calibri Light" w:eastAsia="MS Mincho" w:hAnsi="Calibri Light" w:cs="Calibri Light"/>
              </w:rPr>
              <w:t>Master’s in Public Health</w:t>
            </w:r>
            <w:proofErr w:type="gramEnd"/>
            <w:r w:rsidRPr="00EC3398">
              <w:rPr>
                <w:rFonts w:ascii="Calibri Light" w:eastAsia="MS Mincho" w:hAnsi="Calibri Light" w:cs="Calibri Light"/>
              </w:rPr>
              <w:t xml:space="preserve"> </w:t>
            </w:r>
          </w:p>
          <w:p w14:paraId="5502D9E3" w14:textId="77777777" w:rsidR="00A97826" w:rsidRDefault="00A97826" w:rsidP="008C2B45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</w:p>
          <w:p w14:paraId="79256024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 w:rsidRPr="00EC3398">
              <w:rPr>
                <w:rFonts w:ascii="Calibri Light" w:eastAsia="MS Mincho" w:hAnsi="Calibri Light" w:cs="Calibri Light"/>
                <w:b/>
              </w:rPr>
              <w:t xml:space="preserve">Universitas </w:t>
            </w:r>
            <w:proofErr w:type="spellStart"/>
            <w:r w:rsidRPr="00EC3398">
              <w:rPr>
                <w:rFonts w:ascii="Calibri Light" w:eastAsia="MS Mincho" w:hAnsi="Calibri Light" w:cs="Calibri Light"/>
                <w:b/>
              </w:rPr>
              <w:t>Padjadjaran</w:t>
            </w:r>
            <w:proofErr w:type="spellEnd"/>
            <w:r w:rsidRPr="00EC3398">
              <w:rPr>
                <w:rFonts w:ascii="Calibri Light" w:eastAsia="MS Mincho" w:hAnsi="Calibri Light" w:cs="Calibri Light"/>
                <w:b/>
              </w:rPr>
              <w:t>, August 2007- August 2013</w:t>
            </w:r>
          </w:p>
          <w:p w14:paraId="29E6377F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</w:rPr>
            </w:pPr>
            <w:r w:rsidRPr="00EC3398">
              <w:rPr>
                <w:rFonts w:ascii="Calibri Light" w:eastAsia="MS Mincho" w:hAnsi="Calibri Light" w:cs="Calibri Light"/>
              </w:rPr>
              <w:t xml:space="preserve">Medical Degree </w:t>
            </w:r>
          </w:p>
          <w:p w14:paraId="17EC9157" w14:textId="77777777" w:rsidR="00A97826" w:rsidRDefault="00A97826" w:rsidP="008C2B45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</w:p>
          <w:p w14:paraId="63DB7C81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proofErr w:type="spellStart"/>
            <w:r w:rsidRPr="00EC3398">
              <w:rPr>
                <w:rFonts w:ascii="Calibri Light" w:eastAsia="MS Mincho" w:hAnsi="Calibri Light" w:cs="Calibri Light"/>
                <w:b/>
              </w:rPr>
              <w:t>Disted</w:t>
            </w:r>
            <w:proofErr w:type="spellEnd"/>
            <w:r w:rsidRPr="00EC3398">
              <w:rPr>
                <w:rFonts w:ascii="Calibri Light" w:eastAsia="MS Mincho" w:hAnsi="Calibri Light" w:cs="Calibri Light"/>
                <w:b/>
              </w:rPr>
              <w:t>-Stamford College, June 2005- Dec 2006</w:t>
            </w:r>
          </w:p>
          <w:p w14:paraId="7644542D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</w:rPr>
            </w:pPr>
            <w:r w:rsidRPr="00EC3398">
              <w:rPr>
                <w:rFonts w:ascii="Calibri Light" w:eastAsia="MS Mincho" w:hAnsi="Calibri Light" w:cs="Calibri Light"/>
              </w:rPr>
              <w:t>Cambridge A-Levels, BBBC</w:t>
            </w:r>
          </w:p>
          <w:p w14:paraId="1805A7EF" w14:textId="77777777" w:rsidR="00A97826" w:rsidRDefault="00A97826" w:rsidP="008C2B45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</w:p>
          <w:p w14:paraId="6B2E4916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 w:rsidRPr="00EC3398">
              <w:rPr>
                <w:rFonts w:ascii="Calibri Light" w:eastAsia="MS Mincho" w:hAnsi="Calibri Light" w:cs="Calibri Light"/>
                <w:b/>
              </w:rPr>
              <w:t>Methodist Boys School, Penang, 2000-2004</w:t>
            </w:r>
          </w:p>
          <w:p w14:paraId="69B6C607" w14:textId="77777777" w:rsidR="00A97826" w:rsidRPr="00EC3398" w:rsidRDefault="00A97826" w:rsidP="00A97826">
            <w:pPr>
              <w:pStyle w:val="PlainText"/>
              <w:jc w:val="both"/>
              <w:rPr>
                <w:rFonts w:ascii="Calibri Light" w:eastAsia="MS Mincho" w:hAnsi="Calibri Light" w:cs="Calibri Light"/>
              </w:rPr>
            </w:pPr>
            <w:r w:rsidRPr="00EC3398">
              <w:rPr>
                <w:rFonts w:ascii="Calibri Light" w:eastAsia="MS Mincho" w:hAnsi="Calibri Light" w:cs="Calibri Light"/>
              </w:rPr>
              <w:t>Sijil Pelajaran Malaysia, 9A 2B</w:t>
            </w:r>
          </w:p>
          <w:p w14:paraId="3381269C" w14:textId="77777777" w:rsidR="00A97826" w:rsidRDefault="00A97826" w:rsidP="008C2B45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</w:p>
          <w:p w14:paraId="56AD9C76" w14:textId="567156F1" w:rsidR="008C2B45" w:rsidRPr="00EC3398" w:rsidRDefault="008C2B45" w:rsidP="008C2B45">
            <w:pPr>
              <w:pStyle w:val="PlainText"/>
              <w:jc w:val="both"/>
              <w:rPr>
                <w:rFonts w:ascii="Calibri Light" w:eastAsia="MS Mincho" w:hAnsi="Calibri Light" w:cs="Calibri Light"/>
                <w:b/>
              </w:rPr>
            </w:pPr>
            <w:r w:rsidRPr="00EC3398">
              <w:rPr>
                <w:rFonts w:ascii="Calibri Light" w:eastAsia="MS Mincho" w:hAnsi="Calibri Light" w:cs="Calibri Light"/>
                <w:b/>
              </w:rPr>
              <w:t>Anglo</w:t>
            </w:r>
            <w:r w:rsidR="000D267C">
              <w:rPr>
                <w:rFonts w:ascii="Calibri Light" w:eastAsia="MS Mincho" w:hAnsi="Calibri Light" w:cs="Calibri Light"/>
                <w:b/>
              </w:rPr>
              <w:t>-</w:t>
            </w:r>
            <w:r w:rsidRPr="00EC3398">
              <w:rPr>
                <w:rFonts w:ascii="Calibri Light" w:eastAsia="MS Mincho" w:hAnsi="Calibri Light" w:cs="Calibri Light"/>
                <w:b/>
              </w:rPr>
              <w:t>Chinese School, Klang, 1994-1999</w:t>
            </w:r>
          </w:p>
          <w:p w14:paraId="5D582DF6" w14:textId="77777777" w:rsidR="008C2B45" w:rsidRPr="00EC3398" w:rsidRDefault="008C2B45" w:rsidP="008C2B45">
            <w:pPr>
              <w:pStyle w:val="PlainText"/>
              <w:jc w:val="both"/>
              <w:rPr>
                <w:rFonts w:ascii="Calibri Light" w:eastAsia="MS Mincho" w:hAnsi="Calibri Light" w:cs="Calibri Light"/>
              </w:rPr>
            </w:pPr>
            <w:r w:rsidRPr="00EC3398">
              <w:rPr>
                <w:rFonts w:ascii="Calibri Light" w:eastAsia="MS Mincho" w:hAnsi="Calibri Light" w:cs="Calibri Light"/>
              </w:rPr>
              <w:t>UPSR, 4A 1B</w:t>
            </w:r>
          </w:p>
          <w:p w14:paraId="6CB34716" w14:textId="77777777" w:rsidR="008C2B45" w:rsidRPr="00EC3398" w:rsidRDefault="008C2B45" w:rsidP="008C2B45">
            <w:pPr>
              <w:pStyle w:val="PlainText"/>
              <w:jc w:val="both"/>
              <w:rPr>
                <w:rFonts w:ascii="Calibri Light" w:eastAsia="MS Mincho" w:hAnsi="Calibri Light" w:cs="Calibri Light"/>
              </w:rPr>
            </w:pPr>
          </w:p>
          <w:p w14:paraId="2A5E5956" w14:textId="5EFBB909" w:rsidR="00036450" w:rsidRPr="00E81E9B" w:rsidRDefault="00E81E9B" w:rsidP="00036450">
            <w:pPr>
              <w:pStyle w:val="Heading2"/>
              <w:rPr>
                <w:color w:val="002060"/>
              </w:rPr>
            </w:pPr>
            <w:r w:rsidRPr="00E81E9B">
              <w:rPr>
                <w:color w:val="002060"/>
              </w:rPr>
              <w:t>PROFESSIONAL EXPERIENCE</w:t>
            </w:r>
          </w:p>
          <w:p w14:paraId="195C093C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  <w:r>
              <w:rPr>
                <w:rFonts w:ascii="Calibri Light" w:eastAsia="MS Mincho" w:hAnsi="Calibri Light" w:cs="Calibri Light"/>
                <w:b/>
              </w:rPr>
              <w:t xml:space="preserve">Digital Health Division, Ministry of Health Malaysia- August 2024 – </w:t>
            </w:r>
            <w:r w:rsidRPr="00A97826">
              <w:rPr>
                <w:rFonts w:ascii="Calibri Light" w:eastAsia="MS Mincho" w:hAnsi="Calibri Light" w:cs="Calibri Light"/>
                <w:b/>
                <w:i/>
                <w:iCs/>
              </w:rPr>
              <w:t>to date</w:t>
            </w:r>
          </w:p>
          <w:p w14:paraId="7ADAF00D" w14:textId="77777777" w:rsidR="003979C8" w:rsidRPr="00724AC0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724AC0">
              <w:rPr>
                <w:rFonts w:ascii="Calibri Light" w:eastAsia="MS Mincho" w:hAnsi="Calibri Light" w:cs="Calibri Light"/>
                <w:bCs/>
              </w:rPr>
              <w:t>Deputy Director (Analytics &amp; Informatics)</w:t>
            </w:r>
          </w:p>
          <w:p w14:paraId="3C3817D6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</w:p>
          <w:p w14:paraId="4EF742FC" w14:textId="77777777" w:rsidR="003979C8" w:rsidRPr="00FF71F3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  <w:r w:rsidRPr="00FF71F3">
              <w:rPr>
                <w:rFonts w:ascii="Calibri Light" w:eastAsia="MS Mincho" w:hAnsi="Calibri Light" w:cs="Calibri Light"/>
                <w:b/>
              </w:rPr>
              <w:t xml:space="preserve">International Medical University, March 2023- </w:t>
            </w:r>
            <w:r w:rsidRPr="00A97826">
              <w:rPr>
                <w:rFonts w:ascii="Calibri Light" w:eastAsia="MS Mincho" w:hAnsi="Calibri Light" w:cs="Calibri Light"/>
                <w:b/>
                <w:i/>
                <w:iCs/>
              </w:rPr>
              <w:t>to date</w:t>
            </w:r>
          </w:p>
          <w:p w14:paraId="7ED19A01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>
              <w:rPr>
                <w:rFonts w:ascii="Calibri Light" w:eastAsia="MS Mincho" w:hAnsi="Calibri Light" w:cs="Calibri Light"/>
                <w:bCs/>
              </w:rPr>
              <w:t>Guest lecturer</w:t>
            </w:r>
          </w:p>
          <w:p w14:paraId="4A0E1E1C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</w:p>
          <w:p w14:paraId="1AA5FADB" w14:textId="77777777" w:rsidR="003979C8" w:rsidRPr="00D2502D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  <w:r w:rsidRPr="00D2502D">
              <w:rPr>
                <w:rFonts w:ascii="Calibri Light" w:eastAsia="MS Mincho" w:hAnsi="Calibri Light" w:cs="Calibri Light"/>
                <w:b/>
              </w:rPr>
              <w:t>Universiti Malaya</w:t>
            </w:r>
            <w:r>
              <w:rPr>
                <w:rFonts w:ascii="Calibri Light" w:eastAsia="MS Mincho" w:hAnsi="Calibri Light" w:cs="Calibri Light"/>
                <w:b/>
              </w:rPr>
              <w:t xml:space="preserve">, </w:t>
            </w:r>
            <w:r w:rsidRPr="00D2502D">
              <w:rPr>
                <w:rFonts w:ascii="Calibri Light" w:eastAsia="MS Mincho" w:hAnsi="Calibri Light" w:cs="Calibri Light"/>
                <w:b/>
              </w:rPr>
              <w:t xml:space="preserve">July 2023- </w:t>
            </w:r>
            <w:r w:rsidRPr="00A97826">
              <w:rPr>
                <w:rFonts w:ascii="Calibri Light" w:eastAsia="MS Mincho" w:hAnsi="Calibri Light" w:cs="Calibri Light"/>
                <w:b/>
                <w:i/>
                <w:iCs/>
              </w:rPr>
              <w:t>to date</w:t>
            </w:r>
          </w:p>
          <w:p w14:paraId="6C955F80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>
              <w:rPr>
                <w:rFonts w:ascii="Calibri Light" w:eastAsia="MS Mincho" w:hAnsi="Calibri Light" w:cs="Calibri Light"/>
                <w:bCs/>
              </w:rPr>
              <w:t>Guest Lecturer/ Workshop trainer</w:t>
            </w:r>
          </w:p>
          <w:p w14:paraId="397D9754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</w:p>
          <w:p w14:paraId="222345AA" w14:textId="77777777" w:rsidR="003979C8" w:rsidRPr="00D2502D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  <w:r w:rsidRPr="00D2502D">
              <w:rPr>
                <w:rFonts w:ascii="Calibri Light" w:eastAsia="MS Mincho" w:hAnsi="Calibri Light" w:cs="Calibri Light"/>
                <w:b/>
              </w:rPr>
              <w:t xml:space="preserve">Applied Epidemiology, August 2023- </w:t>
            </w:r>
            <w:r w:rsidRPr="00A97826">
              <w:rPr>
                <w:rFonts w:ascii="Calibri Light" w:eastAsia="MS Mincho" w:hAnsi="Calibri Light" w:cs="Calibri Light"/>
                <w:b/>
                <w:i/>
                <w:iCs/>
              </w:rPr>
              <w:t>to date</w:t>
            </w:r>
          </w:p>
          <w:p w14:paraId="3E343D8F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>
              <w:rPr>
                <w:rFonts w:ascii="Calibri Light" w:eastAsia="MS Mincho" w:hAnsi="Calibri Light" w:cs="Calibri Light"/>
                <w:bCs/>
              </w:rPr>
              <w:t>Instructor</w:t>
            </w:r>
          </w:p>
          <w:p w14:paraId="5A766AC9" w14:textId="77777777" w:rsidR="003979C8" w:rsidRDefault="003979C8" w:rsidP="008C2B45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44BD7B2D" w14:textId="5F86B5CF" w:rsidR="003979C8" w:rsidRDefault="003979C8" w:rsidP="008C2B45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>Sumitomo Healthcare, August 2024-</w:t>
            </w:r>
            <w:r w:rsidRPr="00A97826">
              <w:rPr>
                <w:rFonts w:ascii="Calibri Light" w:eastAsia="MS Mincho" w:hAnsi="Calibri Light" w:cs="Calibri Light"/>
                <w:b/>
                <w:bCs/>
                <w:i/>
                <w:iCs/>
              </w:rPr>
              <w:t>to date</w:t>
            </w:r>
          </w:p>
          <w:p w14:paraId="7CF62BDF" w14:textId="4C662032" w:rsidR="003979C8" w:rsidRPr="003979C8" w:rsidRDefault="003979C8" w:rsidP="008C2B45">
            <w:pPr>
              <w:pStyle w:val="PlainText"/>
              <w:rPr>
                <w:rFonts w:ascii="Calibri Light" w:eastAsia="MS Mincho" w:hAnsi="Calibri Light" w:cs="Calibri Light"/>
              </w:rPr>
            </w:pPr>
            <w:r w:rsidRPr="003979C8">
              <w:rPr>
                <w:rFonts w:ascii="Calibri Light" w:eastAsia="MS Mincho" w:hAnsi="Calibri Light" w:cs="Calibri Light"/>
              </w:rPr>
              <w:t>Consultant</w:t>
            </w:r>
          </w:p>
          <w:p w14:paraId="7DB552D1" w14:textId="77777777" w:rsidR="003979C8" w:rsidRDefault="003979C8" w:rsidP="008C2B45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0DDEF741" w14:textId="77777777" w:rsidR="003979C8" w:rsidRPr="0078042A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  <w:r>
              <w:rPr>
                <w:rFonts w:ascii="Calibri Light" w:eastAsia="MS Mincho" w:hAnsi="Calibri Light" w:cs="Calibri Light"/>
                <w:b/>
              </w:rPr>
              <w:t xml:space="preserve">Sector for Biostatistics &amp; Data Repository, </w:t>
            </w:r>
            <w:r w:rsidRPr="0078042A">
              <w:rPr>
                <w:rFonts w:ascii="Calibri Light" w:eastAsia="MS Mincho" w:hAnsi="Calibri Light" w:cs="Calibri Light"/>
                <w:b/>
              </w:rPr>
              <w:t xml:space="preserve">National Institutes of Health, Malaysia- September 2022- </w:t>
            </w:r>
            <w:r>
              <w:rPr>
                <w:rFonts w:ascii="Calibri Light" w:eastAsia="MS Mincho" w:hAnsi="Calibri Light" w:cs="Calibri Light"/>
                <w:b/>
              </w:rPr>
              <w:t>August 2024</w:t>
            </w:r>
          </w:p>
          <w:p w14:paraId="3DC0257F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>
              <w:rPr>
                <w:rFonts w:ascii="Calibri Light" w:eastAsia="MS Mincho" w:hAnsi="Calibri Light" w:cs="Calibri Light"/>
                <w:bCs/>
              </w:rPr>
              <w:t>Public Health Specialist</w:t>
            </w:r>
          </w:p>
          <w:p w14:paraId="49EF52C1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</w:p>
          <w:p w14:paraId="6FBAEE3A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  <w:r w:rsidRPr="002428A1">
              <w:rPr>
                <w:rFonts w:ascii="Calibri Light" w:eastAsia="MS Mincho" w:hAnsi="Calibri Light" w:cs="Calibri Light"/>
                <w:b/>
              </w:rPr>
              <w:t xml:space="preserve">Doctorate in Public Health (Full-time), September 2019- </w:t>
            </w:r>
            <w:r>
              <w:rPr>
                <w:rFonts w:ascii="Calibri Light" w:eastAsia="MS Mincho" w:hAnsi="Calibri Light" w:cs="Calibri Light"/>
                <w:b/>
              </w:rPr>
              <w:t>September 2022</w:t>
            </w:r>
          </w:p>
          <w:p w14:paraId="71521284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>Ministry of Health Scholar</w:t>
            </w:r>
          </w:p>
          <w:p w14:paraId="0AF6ED2B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</w:p>
          <w:p w14:paraId="04CB61B4" w14:textId="77777777" w:rsidR="003979C8" w:rsidRPr="00FF71F3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  <w:proofErr w:type="spellStart"/>
            <w:r w:rsidRPr="00FF71F3">
              <w:rPr>
                <w:rFonts w:ascii="Calibri Light" w:eastAsia="MS Mincho" w:hAnsi="Calibri Light" w:cs="Calibri Light"/>
                <w:b/>
              </w:rPr>
              <w:t>Ainqa</w:t>
            </w:r>
            <w:proofErr w:type="spellEnd"/>
            <w:r w:rsidRPr="00FF71F3">
              <w:rPr>
                <w:rFonts w:ascii="Calibri Light" w:eastAsia="MS Mincho" w:hAnsi="Calibri Light" w:cs="Calibri Light"/>
                <w:b/>
              </w:rPr>
              <w:t xml:space="preserve"> Co, December 2020-July 2022</w:t>
            </w:r>
          </w:p>
          <w:p w14:paraId="096FE9F2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>
              <w:rPr>
                <w:rFonts w:ascii="Calibri Light" w:eastAsia="MS Mincho" w:hAnsi="Calibri Light" w:cs="Calibri Light"/>
                <w:bCs/>
              </w:rPr>
              <w:t>Consultant</w:t>
            </w:r>
          </w:p>
          <w:p w14:paraId="03B46804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</w:rPr>
            </w:pPr>
            <w:proofErr w:type="gramStart"/>
            <w:r w:rsidRPr="002428A1">
              <w:rPr>
                <w:rFonts w:ascii="Calibri Light" w:eastAsia="MS Mincho" w:hAnsi="Calibri Light" w:cs="Calibri Light"/>
                <w:b/>
              </w:rPr>
              <w:lastRenderedPageBreak/>
              <w:t>Master’s in Public Health</w:t>
            </w:r>
            <w:proofErr w:type="gramEnd"/>
            <w:r w:rsidRPr="002428A1">
              <w:rPr>
                <w:rFonts w:ascii="Calibri Light" w:eastAsia="MS Mincho" w:hAnsi="Calibri Light" w:cs="Calibri Light"/>
                <w:b/>
              </w:rPr>
              <w:t xml:space="preserve"> (Full-time), September 2018- September 2019</w:t>
            </w:r>
          </w:p>
          <w:p w14:paraId="3B070F03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>Ministry of Health Scholar</w:t>
            </w:r>
          </w:p>
          <w:p w14:paraId="4C23FA01" w14:textId="77777777" w:rsidR="003979C8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</w:p>
          <w:p w14:paraId="32D2468F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>Tawau District Health Clinic and Office, December 2015- August 2018</w:t>
            </w:r>
          </w:p>
          <w:p w14:paraId="47E9AE98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>Medical</w:t>
            </w:r>
            <w:r>
              <w:rPr>
                <w:rFonts w:ascii="Calibri Light" w:eastAsia="MS Mincho" w:hAnsi="Calibri Light" w:cs="Calibri Light"/>
                <w:b/>
                <w:bCs/>
              </w:rPr>
              <w:t>/ Public health</w:t>
            </w:r>
            <w:r w:rsidRPr="002428A1">
              <w:rPr>
                <w:rFonts w:ascii="Calibri Light" w:eastAsia="MS Mincho" w:hAnsi="Calibri Light" w:cs="Calibri Light"/>
                <w:b/>
                <w:bCs/>
              </w:rPr>
              <w:t xml:space="preserve"> Officer in Center for Disease Control (CDC)</w:t>
            </w:r>
          </w:p>
          <w:p w14:paraId="6ADBE478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>Medical Officer in Klinik Kesihatan (KK) Tawau/ Travelling Clinic/ Prison Clinic</w:t>
            </w:r>
          </w:p>
          <w:p w14:paraId="10D8B4FA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 xml:space="preserve">Head of the Tawau Health Office Center for Clinical Research </w:t>
            </w:r>
          </w:p>
          <w:p w14:paraId="64A38527" w14:textId="77777777" w:rsidR="003979C8" w:rsidRPr="002428A1" w:rsidRDefault="003979C8" w:rsidP="003979C8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>Head Auditor for ISO 9001:2015 Internal Audit 2017 for the Tawau district health clinics and offices</w:t>
            </w:r>
          </w:p>
          <w:p w14:paraId="62D826F9" w14:textId="77777777" w:rsidR="003979C8" w:rsidRDefault="003979C8" w:rsidP="008C2B45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7F601EFD" w14:textId="0BEB7445" w:rsidR="008C2B45" w:rsidRPr="002428A1" w:rsidRDefault="008C2B45" w:rsidP="008C2B45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>Queen Elizabeth General Hospital, Kota Kinabalu, Sabah, December 2013 – December 2015</w:t>
            </w:r>
          </w:p>
          <w:p w14:paraId="2591D476" w14:textId="77777777" w:rsidR="008C2B45" w:rsidRPr="002428A1" w:rsidRDefault="008C2B45" w:rsidP="008C2B45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proofErr w:type="spellStart"/>
            <w:r w:rsidRPr="002428A1">
              <w:rPr>
                <w:rFonts w:ascii="Calibri Light" w:eastAsia="MS Mincho" w:hAnsi="Calibri Light" w:cs="Calibri Light"/>
                <w:b/>
                <w:bCs/>
              </w:rPr>
              <w:t>Housemanship</w:t>
            </w:r>
            <w:proofErr w:type="spellEnd"/>
          </w:p>
          <w:p w14:paraId="669072C7" w14:textId="1A1747F1" w:rsidR="008C2B45" w:rsidRPr="002428A1" w:rsidRDefault="008C2B45" w:rsidP="00787F3E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 xml:space="preserve">6 Department Rotation- Surgical, Medical, Obstetrics and </w:t>
            </w:r>
            <w:r w:rsidR="00014584">
              <w:rPr>
                <w:rFonts w:ascii="Calibri Light" w:eastAsia="MS Mincho" w:hAnsi="Calibri Light" w:cs="Calibri Light"/>
                <w:bCs/>
                <w:lang w:val="en-GB"/>
              </w:rPr>
              <w:t>Gynaecology</w:t>
            </w:r>
            <w:r w:rsidRPr="002428A1">
              <w:rPr>
                <w:rFonts w:ascii="Calibri Light" w:eastAsia="MS Mincho" w:hAnsi="Calibri Light" w:cs="Calibri Light"/>
                <w:bCs/>
              </w:rPr>
              <w:t xml:space="preserve">, Emergency, </w:t>
            </w:r>
            <w:proofErr w:type="spellStart"/>
            <w:r w:rsidRPr="002428A1">
              <w:rPr>
                <w:rFonts w:ascii="Calibri Light" w:eastAsia="MS Mincho" w:hAnsi="Calibri Light" w:cs="Calibri Light"/>
                <w:bCs/>
              </w:rPr>
              <w:t>Orthopaedics</w:t>
            </w:r>
            <w:proofErr w:type="spellEnd"/>
            <w:r w:rsidRPr="002428A1">
              <w:rPr>
                <w:rFonts w:ascii="Calibri Light" w:eastAsia="MS Mincho" w:hAnsi="Calibri Light" w:cs="Calibri Light"/>
                <w:bCs/>
              </w:rPr>
              <w:t xml:space="preserve"> and </w:t>
            </w:r>
            <w:proofErr w:type="spellStart"/>
            <w:r w:rsidRPr="002428A1">
              <w:rPr>
                <w:rFonts w:ascii="Calibri Light" w:eastAsia="MS Mincho" w:hAnsi="Calibri Light" w:cs="Calibri Light"/>
                <w:bCs/>
              </w:rPr>
              <w:t>Paediatrics</w:t>
            </w:r>
            <w:proofErr w:type="spellEnd"/>
            <w:r w:rsidRPr="002428A1">
              <w:rPr>
                <w:rFonts w:ascii="Calibri Light" w:eastAsia="MS Mincho" w:hAnsi="Calibri Light" w:cs="Calibri Light"/>
                <w:bCs/>
              </w:rPr>
              <w:t xml:space="preserve"> with no extensions</w:t>
            </w:r>
          </w:p>
          <w:p w14:paraId="4E903A2C" w14:textId="77777777" w:rsidR="008C2B45" w:rsidRPr="002428A1" w:rsidRDefault="008C2B45" w:rsidP="008C2B45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</w:p>
          <w:p w14:paraId="5786BD36" w14:textId="0A51E893" w:rsidR="008C2B45" w:rsidRPr="00EC3398" w:rsidRDefault="008C2B45" w:rsidP="008C2B45">
            <w:pPr>
              <w:pStyle w:val="Heading2"/>
              <w:rPr>
                <w:color w:val="002060"/>
              </w:rPr>
            </w:pPr>
            <w:r w:rsidRPr="00EC3398">
              <w:rPr>
                <w:color w:val="002060"/>
              </w:rPr>
              <w:t>PRESENTATIONS</w:t>
            </w:r>
            <w:r w:rsidR="00257C5F">
              <w:rPr>
                <w:color w:val="002060"/>
              </w:rPr>
              <w:t>/ TALKS/ TRAINING</w:t>
            </w:r>
          </w:p>
          <w:p w14:paraId="11F86C0C" w14:textId="0F431F50" w:rsidR="00E2078C" w:rsidRDefault="00CE49DE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  <w:r w:rsidRPr="00CE49DE"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  <w:t>Talks</w:t>
            </w:r>
          </w:p>
          <w:p w14:paraId="4ADAC3C2" w14:textId="77777777" w:rsidR="00E2078C" w:rsidRDefault="00E2078C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55CC730D" w14:textId="2FAEA398" w:rsidR="009B42DA" w:rsidRDefault="009B42DA" w:rsidP="009B42DA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>Asia-Pacific Conference on Public Health 2026</w:t>
            </w:r>
          </w:p>
          <w:p w14:paraId="5069A46E" w14:textId="6E1A268F" w:rsidR="009B42DA" w:rsidRPr="009B42DA" w:rsidRDefault="009B42DA" w:rsidP="009B42DA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9B42DA">
              <w:rPr>
                <w:rFonts w:ascii="Calibri Light" w:eastAsia="MS Mincho" w:hAnsi="Calibri Light" w:cs="Calibri Light"/>
                <w:lang w:val="en-MY"/>
              </w:rPr>
              <w:t>Digital Transformation</w:t>
            </w:r>
            <w:r w:rsidRPr="009B42DA">
              <w:rPr>
                <w:rFonts w:ascii="Calibri Light" w:eastAsia="MS Mincho" w:hAnsi="Calibri Light" w:cs="Calibri Light"/>
                <w:lang w:val="en-MY"/>
              </w:rPr>
              <w:t xml:space="preserve"> </w:t>
            </w:r>
            <w:r w:rsidRPr="009B42DA">
              <w:rPr>
                <w:rFonts w:ascii="Calibri Light" w:eastAsia="MS Mincho" w:hAnsi="Calibri Light" w:cs="Calibri Light"/>
                <w:lang w:val="en-MY"/>
              </w:rPr>
              <w:t>in Disease Surveillance</w:t>
            </w:r>
          </w:p>
          <w:p w14:paraId="3C7735A6" w14:textId="2A4F4FC2" w:rsidR="009B42DA" w:rsidRPr="00EB11DB" w:rsidRDefault="009B42DA" w:rsidP="009B42DA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 w:rsidR="00A371E1">
              <w:rPr>
                <w:rFonts w:ascii="Calibri Light" w:eastAsia="MS Mincho" w:hAnsi="Calibri Light" w:cs="Calibri Light"/>
                <w:lang w:val="en-MY"/>
              </w:rPr>
              <w:t>6-8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July 2026</w:t>
            </w:r>
          </w:p>
          <w:p w14:paraId="0FF8C5E4" w14:textId="77777777" w:rsidR="009B42DA" w:rsidRDefault="009B42DA" w:rsidP="009B42DA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6FA7EA15" w14:textId="77777777" w:rsidR="009B42DA" w:rsidRDefault="009B42DA" w:rsidP="009B42DA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>Smart Health Asia 2026, Singapore</w:t>
            </w:r>
          </w:p>
          <w:p w14:paraId="17CC2D27" w14:textId="77777777" w:rsidR="009B42DA" w:rsidRDefault="009B42DA" w:rsidP="009B42DA">
            <w:pPr>
              <w:pStyle w:val="PlainText"/>
              <w:rPr>
                <w:rFonts w:ascii="Calibri Light" w:eastAsia="MS Mincho" w:hAnsi="Calibri Light" w:cs="Calibri Light"/>
              </w:rPr>
            </w:pPr>
            <w:r>
              <w:rPr>
                <w:rFonts w:ascii="Calibri Light" w:eastAsia="MS Mincho" w:hAnsi="Calibri Light" w:cs="Calibri Light"/>
              </w:rPr>
              <w:t xml:space="preserve">Shape the Future of Health Information </w:t>
            </w:r>
            <w:proofErr w:type="spellStart"/>
            <w:r>
              <w:rPr>
                <w:rFonts w:ascii="Calibri Light" w:eastAsia="MS Mincho" w:hAnsi="Calibri Light" w:cs="Calibri Light"/>
              </w:rPr>
              <w:t>Exchanage</w:t>
            </w:r>
            <w:proofErr w:type="spellEnd"/>
            <w:r>
              <w:rPr>
                <w:rFonts w:ascii="Calibri Light" w:eastAsia="MS Mincho" w:hAnsi="Calibri Light" w:cs="Calibri Light"/>
              </w:rPr>
              <w:t>: Enabling Connected, Data-Driven Care</w:t>
            </w:r>
          </w:p>
          <w:p w14:paraId="0EECFF06" w14:textId="77777777" w:rsidR="009B42DA" w:rsidRPr="00EB11DB" w:rsidRDefault="009B42DA" w:rsidP="009B42DA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1-2 July 2026</w:t>
            </w:r>
          </w:p>
          <w:p w14:paraId="06B3FE1A" w14:textId="77777777" w:rsidR="009B42DA" w:rsidRDefault="009B42DA" w:rsidP="009B42DA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65A48B77" w14:textId="09C932F1" w:rsidR="009B42DA" w:rsidRDefault="009B42DA" w:rsidP="009B42DA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>Smart Health Asia 2026, Singapore</w:t>
            </w:r>
          </w:p>
          <w:p w14:paraId="74874C56" w14:textId="5490A12D" w:rsidR="009B42DA" w:rsidRDefault="009B42DA" w:rsidP="009B42DA">
            <w:pPr>
              <w:pStyle w:val="PlainText"/>
              <w:rPr>
                <w:rFonts w:ascii="Calibri Light" w:eastAsia="MS Mincho" w:hAnsi="Calibri Light" w:cs="Calibri Light"/>
              </w:rPr>
            </w:pPr>
            <w:r>
              <w:rPr>
                <w:rFonts w:ascii="Calibri Light" w:eastAsia="MS Mincho" w:hAnsi="Calibri Light" w:cs="Calibri Light"/>
              </w:rPr>
              <w:t xml:space="preserve">Shape the Future of Health Information </w:t>
            </w:r>
            <w:proofErr w:type="spellStart"/>
            <w:r>
              <w:rPr>
                <w:rFonts w:ascii="Calibri Light" w:eastAsia="MS Mincho" w:hAnsi="Calibri Light" w:cs="Calibri Light"/>
              </w:rPr>
              <w:t>Exchanage</w:t>
            </w:r>
            <w:proofErr w:type="spellEnd"/>
            <w:r>
              <w:rPr>
                <w:rFonts w:ascii="Calibri Light" w:eastAsia="MS Mincho" w:hAnsi="Calibri Light" w:cs="Calibri Light"/>
              </w:rPr>
              <w:t>: Enabling Connected, Data-Driven Care</w:t>
            </w:r>
          </w:p>
          <w:p w14:paraId="058885F8" w14:textId="1BE845EF" w:rsidR="009B42DA" w:rsidRPr="00EB11DB" w:rsidRDefault="009B42DA" w:rsidP="009B42DA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1-2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</w:t>
            </w:r>
            <w:r>
              <w:rPr>
                <w:rFonts w:ascii="Calibri Light" w:eastAsia="MS Mincho" w:hAnsi="Calibri Light" w:cs="Calibri Light"/>
                <w:lang w:val="en-MY"/>
              </w:rPr>
              <w:t>July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2026</w:t>
            </w:r>
          </w:p>
          <w:p w14:paraId="7660B43E" w14:textId="77777777" w:rsidR="00E2078C" w:rsidRDefault="00E2078C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1FC7E1DF" w14:textId="5127A424" w:rsidR="00E2078C" w:rsidRDefault="00637A55" w:rsidP="00E2078C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proofErr w:type="spellStart"/>
            <w:r w:rsidRPr="00637A55">
              <w:rPr>
                <w:rFonts w:ascii="Calibri Light" w:eastAsia="MS Mincho" w:hAnsi="Calibri Light" w:cs="Calibri Light"/>
                <w:b/>
                <w:bCs/>
              </w:rPr>
              <w:t>GovXcellence</w:t>
            </w:r>
            <w:proofErr w:type="spellEnd"/>
            <w:r w:rsidRPr="00637A55">
              <w:rPr>
                <w:rFonts w:ascii="Calibri Light" w:eastAsia="MS Mincho" w:hAnsi="Calibri Light" w:cs="Calibri Light"/>
                <w:b/>
                <w:bCs/>
              </w:rPr>
              <w:t xml:space="preserve"> Summit 2026</w:t>
            </w:r>
          </w:p>
          <w:p w14:paraId="11C0D576" w14:textId="77777777" w:rsidR="00712B33" w:rsidRDefault="00712B33" w:rsidP="00E2078C">
            <w:pPr>
              <w:pStyle w:val="PlainText"/>
              <w:rPr>
                <w:rFonts w:ascii="Calibri Light" w:eastAsia="MS Mincho" w:hAnsi="Calibri Light" w:cs="Calibri Light"/>
              </w:rPr>
            </w:pPr>
            <w:r w:rsidRPr="00712B33">
              <w:rPr>
                <w:rFonts w:ascii="Calibri Light" w:eastAsia="MS Mincho" w:hAnsi="Calibri Light" w:cs="Calibri Light"/>
              </w:rPr>
              <w:t>The Doctor Will Stream You Now: Transforming Healthcare Digitally</w:t>
            </w:r>
          </w:p>
          <w:p w14:paraId="3AA2B694" w14:textId="2B4F6911" w:rsidR="00E2078C" w:rsidRPr="00EB11DB" w:rsidRDefault="00E2078C" w:rsidP="00E2078C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 w:rsidR="00712B33">
              <w:rPr>
                <w:rFonts w:ascii="Calibri Light" w:eastAsia="MS Mincho" w:hAnsi="Calibri Light" w:cs="Calibri Light"/>
                <w:lang w:val="en-MY"/>
              </w:rPr>
              <w:t>11 June 2026</w:t>
            </w:r>
          </w:p>
          <w:p w14:paraId="1E723E2C" w14:textId="77777777" w:rsidR="00E2078C" w:rsidRDefault="00E2078C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7475F37D" w14:textId="77777777" w:rsidR="00E2078C" w:rsidRDefault="00E2078C" w:rsidP="00E2078C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E2078C">
              <w:rPr>
                <w:rFonts w:ascii="Calibri Light" w:eastAsia="MS Mincho" w:hAnsi="Calibri Light" w:cs="Calibri Light"/>
                <w:b/>
                <w:bCs/>
              </w:rPr>
              <w:t xml:space="preserve">The </w:t>
            </w:r>
            <w:proofErr w:type="spellStart"/>
            <w:r w:rsidRPr="00E2078C">
              <w:rPr>
                <w:rFonts w:ascii="Calibri Light" w:eastAsia="MS Mincho" w:hAnsi="Calibri Light" w:cs="Calibri Light"/>
                <w:b/>
                <w:bCs/>
              </w:rPr>
              <w:t>NextBigTech</w:t>
            </w:r>
            <w:proofErr w:type="spellEnd"/>
            <w:r w:rsidRPr="00E2078C">
              <w:rPr>
                <w:rFonts w:ascii="Calibri Light" w:eastAsia="MS Mincho" w:hAnsi="Calibri Light" w:cs="Calibri Light"/>
                <w:b/>
                <w:bCs/>
              </w:rPr>
              <w:t xml:space="preserve"> Asia 2026</w:t>
            </w:r>
          </w:p>
          <w:p w14:paraId="08AD4193" w14:textId="2BFBB8A0" w:rsidR="00E2078C" w:rsidRDefault="00E2078C" w:rsidP="00E2078C">
            <w:pPr>
              <w:pStyle w:val="PlainText"/>
              <w:rPr>
                <w:rFonts w:ascii="Calibri Light" w:eastAsia="MS Mincho" w:hAnsi="Calibri Light" w:cs="Calibri Light"/>
              </w:rPr>
            </w:pPr>
            <w:r w:rsidRPr="00E2078C">
              <w:rPr>
                <w:rFonts w:ascii="Calibri Light" w:eastAsia="MS Mincho" w:hAnsi="Calibri Light" w:cs="Calibri Light"/>
              </w:rPr>
              <w:t>Building a Future-Ready Nation Through Smart Governance, Public Service Reform and Digital Health</w:t>
            </w:r>
            <w:r w:rsidR="00712B33">
              <w:rPr>
                <w:rFonts w:ascii="Calibri Light" w:eastAsia="MS Mincho" w:hAnsi="Calibri Light" w:cs="Calibri Light"/>
              </w:rPr>
              <w:t xml:space="preserve"> &amp;</w:t>
            </w:r>
          </w:p>
          <w:p w14:paraId="167133A1" w14:textId="2F6670A4" w:rsidR="00712B33" w:rsidRDefault="00712B33" w:rsidP="00E2078C">
            <w:pPr>
              <w:pStyle w:val="PlainText"/>
              <w:rPr>
                <w:rFonts w:ascii="Calibri Light" w:eastAsia="MS Mincho" w:hAnsi="Calibri Light" w:cs="Calibri Light"/>
              </w:rPr>
            </w:pPr>
            <w:r w:rsidRPr="00712B33">
              <w:rPr>
                <w:rFonts w:ascii="Calibri Light" w:eastAsia="MS Mincho" w:hAnsi="Calibri Light" w:cs="Calibri Light"/>
              </w:rPr>
              <w:t>Cybersecurity in Smart Governance—Who Watches the Watchers?</w:t>
            </w:r>
          </w:p>
          <w:p w14:paraId="7EDEAA3F" w14:textId="48F30567" w:rsidR="00E2078C" w:rsidRPr="00EB11DB" w:rsidRDefault="00E2078C" w:rsidP="00E2078C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19 May </w:t>
            </w:r>
            <w:r>
              <w:rPr>
                <w:rFonts w:ascii="Calibri Light" w:eastAsia="MS Mincho" w:hAnsi="Calibri Light" w:cs="Calibri Light"/>
                <w:lang w:val="en-MY"/>
              </w:rPr>
              <w:t>2026</w:t>
            </w:r>
          </w:p>
          <w:p w14:paraId="39B5415F" w14:textId="0CA3AE63" w:rsidR="00712B33" w:rsidRDefault="00712B33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1FFD3012" w14:textId="1F500DCB" w:rsidR="00712B33" w:rsidRPr="00712B33" w:rsidRDefault="00712B33" w:rsidP="00712B33">
            <w:pPr>
              <w:pStyle w:val="PlainText"/>
              <w:rPr>
                <w:rFonts w:ascii="Calibri Light" w:eastAsia="MS Mincho" w:hAnsi="Calibri Light" w:cs="Calibri Light"/>
                <w:b/>
                <w:bCs/>
                <w:color w:val="000000" w:themeColor="text1"/>
                <w:lang w:val="en-MY"/>
              </w:rPr>
            </w:pPr>
            <w:r w:rsidRPr="00712B33">
              <w:rPr>
                <w:rFonts w:ascii="Calibri Light" w:eastAsia="MS Mincho" w:hAnsi="Calibri Light" w:cs="Calibri Light"/>
                <w:b/>
                <w:bCs/>
                <w:color w:val="000000" w:themeColor="text1"/>
              </w:rPr>
              <w:t>PREPARE-TF READI Workshop (Policy-Driven Infectious Diseases Modelling)</w:t>
            </w:r>
            <w:r w:rsidR="009B42DA">
              <w:rPr>
                <w:rFonts w:ascii="Calibri Light" w:eastAsia="MS Mincho" w:hAnsi="Calibri Light" w:cs="Calibri Light"/>
                <w:b/>
                <w:bCs/>
                <w:color w:val="000000" w:themeColor="text1"/>
              </w:rPr>
              <w:t>, Singapore</w:t>
            </w:r>
          </w:p>
          <w:p w14:paraId="347EEA55" w14:textId="6DF036B3" w:rsidR="00712B33" w:rsidRDefault="00712B33" w:rsidP="00712B33">
            <w:pPr>
              <w:pStyle w:val="PlainText"/>
              <w:rPr>
                <w:rFonts w:ascii="Calibri Light" w:eastAsia="MS Mincho" w:hAnsi="Calibri Light" w:cs="Calibri Light"/>
              </w:rPr>
            </w:pPr>
            <w:r>
              <w:rPr>
                <w:rFonts w:ascii="Calibri Light" w:eastAsia="MS Mincho" w:hAnsi="Calibri Light" w:cs="Calibri Light"/>
              </w:rPr>
              <w:t>From Climate Signals to Policy Triggers &amp;</w:t>
            </w:r>
          </w:p>
          <w:p w14:paraId="516103E8" w14:textId="7FE3B070" w:rsidR="00712B33" w:rsidRDefault="00712B33" w:rsidP="00712B33">
            <w:pPr>
              <w:pStyle w:val="PlainText"/>
              <w:rPr>
                <w:rFonts w:ascii="Calibri Light" w:eastAsia="MS Mincho" w:hAnsi="Calibri Light" w:cs="Calibri Light"/>
              </w:rPr>
            </w:pPr>
            <w:r>
              <w:rPr>
                <w:rFonts w:ascii="Calibri Light" w:eastAsia="MS Mincho" w:hAnsi="Calibri Light" w:cs="Calibri Light"/>
              </w:rPr>
              <w:t>The Last Mile: Why Strong Models fail to Influence Policy</w:t>
            </w:r>
          </w:p>
          <w:p w14:paraId="03F0877D" w14:textId="5264E975" w:rsidR="00712B33" w:rsidRPr="00712B33" w:rsidRDefault="00712B33" w:rsidP="00712B33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</w:rPr>
              <w:t>Speaker</w:t>
            </w:r>
            <w:r w:rsidRPr="00712B33"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 w:rsidRPr="00712B33">
              <w:rPr>
                <w:rFonts w:ascii="Calibri Light" w:eastAsia="MS Mincho" w:hAnsi="Calibri Light" w:cs="Calibri Light"/>
                <w:color w:val="000000" w:themeColor="text1"/>
              </w:rPr>
              <w:t>11-15 May 2026</w:t>
            </w:r>
          </w:p>
          <w:p w14:paraId="186596AA" w14:textId="77777777" w:rsidR="00712B33" w:rsidRDefault="00712B33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6D5A4F93" w14:textId="77777777" w:rsidR="00712B33" w:rsidRDefault="00712B33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515F7402" w14:textId="296DFB81" w:rsidR="00E2078C" w:rsidRDefault="00E2078C" w:rsidP="00E2078C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Future Healthcare Asia 2026</w:t>
            </w:r>
          </w:p>
          <w:p w14:paraId="250EB18B" w14:textId="77777777" w:rsidR="00E2078C" w:rsidRDefault="00E2078C" w:rsidP="00E2078C">
            <w:pPr>
              <w:pStyle w:val="PlainText"/>
              <w:rPr>
                <w:rFonts w:ascii="Calibri Light" w:eastAsia="MS Mincho" w:hAnsi="Calibri Light" w:cs="Calibri Light"/>
              </w:rPr>
            </w:pPr>
            <w:r w:rsidRPr="00E2078C">
              <w:rPr>
                <w:rFonts w:ascii="Calibri Light" w:eastAsia="MS Mincho" w:hAnsi="Calibri Light" w:cs="Calibri Light"/>
              </w:rPr>
              <w:t>From Digital Fragmentation to Population Health Intelligence</w:t>
            </w:r>
          </w:p>
          <w:p w14:paraId="4D4595C6" w14:textId="63FEAF00" w:rsidR="00E2078C" w:rsidRPr="00EB11DB" w:rsidRDefault="00E2078C" w:rsidP="00E2078C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14-15 April 2026</w:t>
            </w:r>
          </w:p>
          <w:p w14:paraId="2943DC05" w14:textId="77777777" w:rsidR="00B028A8" w:rsidRDefault="00B028A8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619A7EBF" w14:textId="59646DFB" w:rsidR="00EB11DB" w:rsidRDefault="00EB11DB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b/>
                <w:bCs/>
                <w:lang w:val="en-MY"/>
              </w:rPr>
              <w:t>10th International Virtual Medical Research Symposium (MRS) 2026</w:t>
            </w:r>
          </w:p>
          <w:p w14:paraId="5256D78F" w14:textId="52C71960" w:rsidR="00EB11DB" w:rsidRPr="00EB11DB" w:rsidRDefault="00EB11DB" w:rsidP="00EB11DB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</w:rPr>
              <w:t>Rethinking Clinical Research in the Age of AI</w:t>
            </w:r>
          </w:p>
          <w:p w14:paraId="57CDBEF1" w14:textId="454FF16C" w:rsidR="00EB11DB" w:rsidRPr="00EB11DB" w:rsidRDefault="00EB11DB" w:rsidP="00EB11DB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lastRenderedPageBreak/>
              <w:t xml:space="preserve">Speaker | </w:t>
            </w:r>
            <w:r w:rsidR="00E2078C">
              <w:rPr>
                <w:rFonts w:ascii="Calibri Light" w:eastAsia="MS Mincho" w:hAnsi="Calibri Light" w:cs="Calibri Light"/>
                <w:lang w:val="en-MY"/>
              </w:rPr>
              <w:t>4 Feb 2026</w:t>
            </w:r>
          </w:p>
          <w:p w14:paraId="21D0EA32" w14:textId="77777777" w:rsidR="00EB11DB" w:rsidRDefault="00EB11DB" w:rsidP="00EB11DB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32D92710" w14:textId="52825F0E" w:rsidR="00BB604C" w:rsidRDefault="00BB604C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MIH Megatrends 2025</w:t>
            </w:r>
          </w:p>
          <w:p w14:paraId="11FB4BE9" w14:textId="231DC712" w:rsidR="00BB604C" w:rsidRPr="00BB604C" w:rsidRDefault="00BB604C" w:rsidP="00B028A8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BB604C">
              <w:rPr>
                <w:rFonts w:ascii="Calibri Light" w:eastAsia="MS Mincho" w:hAnsi="Calibri Light" w:cs="Calibri Light"/>
                <w:lang w:val="en-MY"/>
              </w:rPr>
              <w:t>Precision Nasi Lemak: Building Precision in Public Health!</w:t>
            </w:r>
          </w:p>
          <w:p w14:paraId="433D73C9" w14:textId="3C29729B" w:rsidR="00BB604C" w:rsidRPr="00B028A8" w:rsidRDefault="00BB604C" w:rsidP="00BB604C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26 November 2025</w:t>
            </w:r>
          </w:p>
          <w:p w14:paraId="0A7F7867" w14:textId="77777777" w:rsidR="00BB604C" w:rsidRDefault="00BB604C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1A9CB49A" w14:textId="35702054" w:rsidR="00B028A8" w:rsidRPr="00AC3BA9" w:rsidRDefault="00B028A8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Asia Pacific Rim Universities (APRU) Conference 2025</w:t>
            </w:r>
          </w:p>
          <w:p w14:paraId="08C947E6" w14:textId="1FF15DD2" w:rsidR="00B028A8" w:rsidRPr="00D65F53" w:rsidRDefault="00B028A8" w:rsidP="00B028A8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</w:rPr>
              <w:t>Trust me Bro! Building Trust in AI Systems</w:t>
            </w:r>
          </w:p>
          <w:p w14:paraId="3C49DAB7" w14:textId="33D3BD14" w:rsidR="00B028A8" w:rsidRPr="00B028A8" w:rsidRDefault="00B028A8" w:rsidP="00B028A8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28 October 2025</w:t>
            </w:r>
          </w:p>
          <w:p w14:paraId="76FB1D37" w14:textId="77777777" w:rsidR="00B028A8" w:rsidRDefault="00B028A8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482BA366" w14:textId="78588534" w:rsidR="00B028A8" w:rsidRPr="00AC3BA9" w:rsidRDefault="00B028A8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UNU Macau AI Conference</w:t>
            </w:r>
          </w:p>
          <w:p w14:paraId="4D286D3A" w14:textId="22A44675" w:rsidR="00B028A8" w:rsidRPr="00D65F53" w:rsidRDefault="00B028A8" w:rsidP="00B028A8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</w:rPr>
              <w:t>Digital Health Security &amp; Governance</w:t>
            </w:r>
          </w:p>
          <w:p w14:paraId="357D3803" w14:textId="64674E0E" w:rsidR="00B028A8" w:rsidRPr="00B028A8" w:rsidRDefault="00B028A8" w:rsidP="00B028A8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24 October 2025</w:t>
            </w:r>
          </w:p>
          <w:p w14:paraId="07EEBBDA" w14:textId="77777777" w:rsidR="00B028A8" w:rsidRDefault="00B028A8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21610566" w14:textId="22B0A977" w:rsidR="00B028A8" w:rsidRPr="00AC3BA9" w:rsidRDefault="00B028A8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Modul Latihan Tadbir Urus Bagi Bakal </w:t>
            </w:r>
            <w:proofErr w:type="spellStart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Pemimpin</w:t>
            </w:r>
            <w:proofErr w:type="spellEnd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</w:t>
            </w:r>
            <w:proofErr w:type="spellStart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Fasiliti</w:t>
            </w:r>
            <w:proofErr w:type="spellEnd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KKM (MOH TWG)</w:t>
            </w:r>
          </w:p>
          <w:p w14:paraId="2218ED4D" w14:textId="352801D2" w:rsidR="00B028A8" w:rsidRPr="00D65F53" w:rsidRDefault="00B028A8" w:rsidP="00B028A8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</w:rPr>
              <w:t>The Malaysia Data Ecosystem</w:t>
            </w:r>
          </w:p>
          <w:p w14:paraId="76DAA75E" w14:textId="5DA21CCD" w:rsidR="00B028A8" w:rsidRPr="00B028A8" w:rsidRDefault="00B028A8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6 October 2025</w:t>
            </w:r>
          </w:p>
          <w:p w14:paraId="4E5ECBC6" w14:textId="77777777" w:rsidR="00B028A8" w:rsidRDefault="00B028A8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6C768547" w14:textId="0801DAA1" w:rsidR="00B028A8" w:rsidRPr="00AC3BA9" w:rsidRDefault="00B028A8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proofErr w:type="spellStart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Kursus</w:t>
            </w:r>
            <w:proofErr w:type="spellEnd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Pembangunan Professional </w:t>
            </w:r>
            <w:proofErr w:type="spellStart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Berterusan</w:t>
            </w:r>
            <w:proofErr w:type="spellEnd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(CPD) UiTM MARA</w:t>
            </w:r>
          </w:p>
          <w:p w14:paraId="19E3EE41" w14:textId="64E7A1D8" w:rsidR="00B028A8" w:rsidRPr="00D65F53" w:rsidRDefault="00B028A8" w:rsidP="00B028A8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</w:rPr>
              <w:t>Digital Health &amp; Cybersecurity</w:t>
            </w:r>
          </w:p>
          <w:p w14:paraId="27EABFA8" w14:textId="19441B27" w:rsidR="00B028A8" w:rsidRPr="00B028A8" w:rsidRDefault="00B028A8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10-11 September 2025</w:t>
            </w:r>
          </w:p>
          <w:p w14:paraId="1365DB43" w14:textId="77777777" w:rsidR="00B028A8" w:rsidRDefault="00B028A8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09035EEA" w14:textId="77777777" w:rsidR="00B028A8" w:rsidRPr="00AC3BA9" w:rsidRDefault="00B028A8" w:rsidP="00B028A8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Care360: Patient Centric Conference </w:t>
            </w:r>
          </w:p>
          <w:p w14:paraId="615CF2E0" w14:textId="77777777" w:rsidR="00B028A8" w:rsidRPr="00D65F53" w:rsidRDefault="00B028A8" w:rsidP="00B028A8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</w:rPr>
              <w:t>Empowering Patients Through Digital Health Solutions</w:t>
            </w:r>
          </w:p>
          <w:p w14:paraId="73765AA3" w14:textId="7E3887FC" w:rsidR="00B028A8" w:rsidRPr="00B028A8" w:rsidRDefault="00B028A8" w:rsidP="00D65F53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9 August 2025</w:t>
            </w:r>
          </w:p>
          <w:p w14:paraId="33D4E289" w14:textId="77777777" w:rsidR="00B028A8" w:rsidRDefault="00B028A8" w:rsidP="00D65F53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00D79220" w14:textId="1E801C92" w:rsidR="00D65F53" w:rsidRPr="00AC3BA9" w:rsidRDefault="002A1959" w:rsidP="00D65F53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Care360: Patient Centric Conference </w:t>
            </w:r>
          </w:p>
          <w:p w14:paraId="690D7BD6" w14:textId="3D662863" w:rsidR="00D65F53" w:rsidRPr="00D65F53" w:rsidRDefault="002A1959" w:rsidP="00D65F53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</w:rPr>
              <w:t>Empowering Patients Through Digital Health Solutions</w:t>
            </w:r>
          </w:p>
          <w:p w14:paraId="4554B302" w14:textId="2569CD5C" w:rsidR="00D65F53" w:rsidRDefault="00D65F53" w:rsidP="00D65F53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 w:rsidR="002A1959">
              <w:rPr>
                <w:rFonts w:ascii="Calibri Light" w:eastAsia="MS Mincho" w:hAnsi="Calibri Light" w:cs="Calibri Light"/>
                <w:lang w:val="en-MY"/>
              </w:rPr>
              <w:t>9 August 2025</w:t>
            </w:r>
          </w:p>
          <w:p w14:paraId="41A5863B" w14:textId="77777777" w:rsidR="00D65F53" w:rsidRDefault="00D65F53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3E54FC50" w14:textId="68111DF4" w:rsidR="00D65F53" w:rsidRPr="00AC3BA9" w:rsidRDefault="00D65F53" w:rsidP="00D65F53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Precision Public Health Asia Conference 2025</w:t>
            </w:r>
          </w:p>
          <w:p w14:paraId="5D605470" w14:textId="7B6318D5" w:rsidR="00D65F53" w:rsidRPr="00D65F53" w:rsidRDefault="00D65F53" w:rsidP="00D65F53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proofErr w:type="gramStart"/>
            <w:r w:rsidRPr="00D65F53">
              <w:rPr>
                <w:rFonts w:ascii="Calibri Light" w:eastAsia="MS Mincho" w:hAnsi="Calibri Light" w:cs="Calibri Light"/>
              </w:rPr>
              <w:t>Recalibrating</w:t>
            </w:r>
            <w:proofErr w:type="gramEnd"/>
            <w:r w:rsidRPr="00D65F53">
              <w:rPr>
                <w:rFonts w:ascii="Calibri Light" w:eastAsia="MS Mincho" w:hAnsi="Calibri Light" w:cs="Calibri Light"/>
              </w:rPr>
              <w:t xml:space="preserve"> the Meridians of Public health: Future proofing the infrastructure and human resources of public health</w:t>
            </w:r>
          </w:p>
          <w:p w14:paraId="5394428D" w14:textId="2D48ADA0" w:rsidR="00D65F53" w:rsidRDefault="00D65F53" w:rsidP="00D65F53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17 July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>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</w:p>
          <w:p w14:paraId="36E2DAC8" w14:textId="77777777" w:rsidR="00D65F53" w:rsidRDefault="00D65F53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0AE8F8D1" w14:textId="17ECAD57" w:rsidR="00E7788C" w:rsidRPr="00AC3BA9" w:rsidRDefault="00E7788C" w:rsidP="00E7788C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AC3BA9">
              <w:rPr>
                <w:rFonts w:ascii="Calibri Light" w:eastAsia="MS Mincho" w:hAnsi="Calibri Light" w:cs="Calibri Light"/>
                <w:b/>
                <w:bCs/>
                <w:lang w:val="en-MY"/>
              </w:rPr>
              <w:t>MMA Selangor Healthcare Conference</w:t>
            </w:r>
          </w:p>
          <w:p w14:paraId="5C551D30" w14:textId="484DA91B" w:rsidR="00AC3BA9" w:rsidRPr="00AC3BA9" w:rsidRDefault="00AC3BA9" w:rsidP="00E7788C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AC3BA9">
              <w:rPr>
                <w:rFonts w:ascii="Calibri Light" w:eastAsia="MS Mincho" w:hAnsi="Calibri Light" w:cs="Calibri Light"/>
                <w:i/>
                <w:iCs/>
                <w:lang w:val="en-MY"/>
              </w:rPr>
              <w:t>Digital Healthcare</w:t>
            </w:r>
          </w:p>
          <w:p w14:paraId="77D16138" w14:textId="62E1243B" w:rsidR="00E7788C" w:rsidRDefault="00E7788C" w:rsidP="00E7788C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27 April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>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</w:p>
          <w:p w14:paraId="09ACC482" w14:textId="77777777" w:rsidR="00E7788C" w:rsidRDefault="00E7788C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60062843" w14:textId="77777777" w:rsidR="00AC3BA9" w:rsidRPr="00AC3BA9" w:rsidRDefault="00AC3BA9" w:rsidP="00CE49DE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AC3BA9">
              <w:rPr>
                <w:rFonts w:ascii="Calibri Light" w:eastAsia="MS Mincho" w:hAnsi="Calibri Light" w:cs="Calibri Light"/>
                <w:b/>
                <w:bCs/>
                <w:lang w:val="en-MY"/>
              </w:rPr>
              <w:t>Malaysian Medical Association Webinar Series</w:t>
            </w:r>
          </w:p>
          <w:p w14:paraId="3C6C87BC" w14:textId="67437DDC" w:rsidR="00E7788C" w:rsidRDefault="00E7788C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  <w:r w:rsidRPr="00AC3BA9">
              <w:rPr>
                <w:rFonts w:ascii="Calibri Light" w:eastAsia="MS Mincho" w:hAnsi="Calibri Light" w:cs="Calibri Light"/>
                <w:i/>
                <w:iCs/>
                <w:lang w:val="en-MY"/>
              </w:rPr>
              <w:t>AI in Primary Healthcare: Insights for the Modern Doctor</w:t>
            </w:r>
            <w:r w:rsidRPr="00AC3BA9">
              <w:rPr>
                <w:rFonts w:ascii="Calibri Light" w:eastAsia="MS Mincho" w:hAnsi="Calibri Light" w:cs="Calibri Light"/>
                <w:i/>
                <w:iCs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>Speaker | 1</w:t>
            </w:r>
            <w:r>
              <w:rPr>
                <w:rFonts w:ascii="Calibri Light" w:eastAsia="MS Mincho" w:hAnsi="Calibri Light" w:cs="Calibri Light"/>
                <w:lang w:val="en-MY"/>
              </w:rPr>
              <w:t>5 April 2025</w:t>
            </w:r>
          </w:p>
          <w:p w14:paraId="59BE3D63" w14:textId="77777777" w:rsidR="00E7788C" w:rsidRDefault="00E7788C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13597267" w14:textId="134342CA" w:rsidR="00E7788C" w:rsidRPr="00AC3BA9" w:rsidRDefault="00E7788C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Introduction to Clinical Research (Clinical Research Centre, Hospital </w:t>
            </w:r>
            <w:proofErr w:type="spellStart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Rehabilitasi</w:t>
            </w:r>
            <w:proofErr w:type="spellEnd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Cheras</w:t>
            </w: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)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Statistics in Health Research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18 February 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</w:p>
          <w:p w14:paraId="02CE5DFD" w14:textId="77777777" w:rsidR="00E7788C" w:rsidRPr="00CE49DE" w:rsidRDefault="00E7788C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0C1E7D73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Health Insurance Claims Data Workshop-World Bank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Current data environment, challenges and opportunities in the Public Sector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12-14 February 2025</w:t>
            </w:r>
          </w:p>
          <w:p w14:paraId="52C69A6B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08BF521D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proofErr w:type="spellStart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Mranti</w:t>
            </w:r>
            <w:proofErr w:type="spellEnd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</w:t>
            </w:r>
            <w:proofErr w:type="spellStart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i</w:t>
            </w:r>
            <w:proofErr w:type="spellEnd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-Nation Conference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Effect of 4IR Technologies on Healthcare, Application of 4IR in </w:t>
            </w:r>
            <w:proofErr w:type="gramStart"/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Healthcare</w:t>
            </w:r>
            <w:proofErr w:type="gramEnd"/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Panellist | 3-4 December 2024</w:t>
            </w:r>
          </w:p>
          <w:p w14:paraId="42B351B4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EBDD1E4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Clinical Research Malaysia Trial Connect 2024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Beyond Clinical Trials: Trial Emulation and Data-linkage for Vaccine </w:t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lastRenderedPageBreak/>
              <w:t>Effectiveness in Malaysia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May 2024</w:t>
            </w:r>
          </w:p>
          <w:p w14:paraId="103802F9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329E9E0" w14:textId="02675F3E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Institute for Clinical Research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Target Trial Emulation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June 2024</w:t>
            </w:r>
          </w:p>
          <w:p w14:paraId="7EFEABF0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2288681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Future Healthcare Asia 2024 Conference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The future of telehealth in community healthcare: Challenges, developments and its impact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Moderator | March 2024</w:t>
            </w:r>
          </w:p>
          <w:p w14:paraId="1524DEA5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7BCF6DA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Future Healthcare Asia 2024 Conference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Designing Smart Hospitals: The future of smart hospitals and the integration of physical and digital environments to create a seamless patient experience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Moderator | March 2024</w:t>
            </w:r>
          </w:p>
          <w:p w14:paraId="7ACCD541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756E9EE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Enhancing MRG Application Process for Aged Population and Universal Access to Quality Healthcare (Institute for Health Systems Research)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Research Methodology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March 2024</w:t>
            </w:r>
          </w:p>
          <w:p w14:paraId="6051F7F3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C59160C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Introduction to Clinical Research (Clinical Research Centre, Hospital Sungai Buloh)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Statistics in Health Research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18 February 2024</w:t>
            </w:r>
          </w:p>
          <w:p w14:paraId="3E03572D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0AF81E2" w14:textId="5F638982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Asia-Pacific Conference in Public Health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Emerging Technologies in Health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Moderator | August 2022</w:t>
            </w:r>
          </w:p>
          <w:p w14:paraId="5F5DDA4E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0816856F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proofErr w:type="spellStart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Breakfast@UMHealth</w:t>
            </w:r>
            <w:proofErr w:type="spellEnd"/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Toast and Transmission: A Breakfast Blend of Numbers, Narratives, and Novel Solutions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12 July 2023</w:t>
            </w:r>
          </w:p>
          <w:p w14:paraId="59487760" w14:textId="77777777" w:rsidR="00637A55" w:rsidRDefault="00637A55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309ADFE" w14:textId="77777777" w:rsidR="00CE49DE" w:rsidRDefault="00CE49DE" w:rsidP="00CE49DE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color w:val="002060"/>
                <w:lang w:val="en-MY"/>
              </w:rPr>
            </w:pPr>
            <w:r w:rsidRPr="00CE49DE">
              <w:rPr>
                <w:rFonts w:asciiTheme="minorHAnsi" w:eastAsia="MS Mincho" w:hAnsiTheme="minorHAnsi" w:cs="Calibri Light"/>
                <w:b/>
                <w:bCs/>
                <w:color w:val="002060"/>
                <w:lang w:val="en-MY"/>
              </w:rPr>
              <w:t>Lectures</w:t>
            </w:r>
          </w:p>
          <w:p w14:paraId="3620B4D7" w14:textId="77777777" w:rsidR="009F4B2E" w:rsidRDefault="009F4B2E" w:rsidP="00CE49DE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color w:val="002060"/>
                <w:lang w:val="en-MY"/>
              </w:rPr>
            </w:pPr>
          </w:p>
          <w:p w14:paraId="5C12441B" w14:textId="48B74502" w:rsidR="009F4B2E" w:rsidRDefault="009F4B2E" w:rsidP="009F4B2E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Master of Epidemiology, University Malaya</w:t>
            </w:r>
          </w:p>
          <w:p w14:paraId="43CB9CF2" w14:textId="77777777" w:rsidR="009F4B2E" w:rsidRDefault="009F4B2E" w:rsidP="009F4B2E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9F4B2E">
              <w:rPr>
                <w:rFonts w:ascii="Calibri Light" w:eastAsia="MS Mincho" w:hAnsi="Calibri Light" w:cs="Calibri Light"/>
                <w:i/>
                <w:iCs/>
                <w:lang w:val="en-MY"/>
              </w:rPr>
              <w:t>Causal Inference in Epidemiology: Confounding, Mediation &amp; Effect Modification</w:t>
            </w:r>
          </w:p>
          <w:p w14:paraId="7550C149" w14:textId="36F38B93" w:rsidR="009F4B2E" w:rsidRPr="00B028A8" w:rsidRDefault="009F4B2E" w:rsidP="009F4B2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22 &amp; 29 May, </w:t>
            </w:r>
            <w:r w:rsidR="00637A55">
              <w:rPr>
                <w:rFonts w:ascii="Calibri Light" w:eastAsia="MS Mincho" w:hAnsi="Calibri Light" w:cs="Calibri Light"/>
                <w:lang w:val="en-MY"/>
              </w:rPr>
              <w:t>5-12 June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202</w:t>
            </w:r>
            <w:r w:rsidR="00637A55">
              <w:rPr>
                <w:rFonts w:ascii="Calibri Light" w:eastAsia="MS Mincho" w:hAnsi="Calibri Light" w:cs="Calibri Light"/>
                <w:lang w:val="en-MY"/>
              </w:rPr>
              <w:t>6</w:t>
            </w:r>
          </w:p>
          <w:p w14:paraId="6F8695E1" w14:textId="77777777" w:rsidR="00E7788C" w:rsidRDefault="00E7788C" w:rsidP="00CE49DE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color w:val="002060"/>
                <w:lang w:val="en-MY"/>
              </w:rPr>
            </w:pPr>
          </w:p>
          <w:p w14:paraId="750062A4" w14:textId="76FECDA3" w:rsidR="00BB604C" w:rsidRDefault="00BB604C" w:rsidP="00BB604C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Doctorate in Public Health, Universiti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Public Health Intelligence and IR 4.0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December 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</w:p>
          <w:p w14:paraId="4F782155" w14:textId="77777777" w:rsidR="00BB604C" w:rsidRDefault="00BB604C" w:rsidP="003B1FB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6DFC7869" w14:textId="2AD52EFB" w:rsidR="003B1FBD" w:rsidRDefault="003B1FBD" w:rsidP="003B1FBD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Master of Epidemiology, University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>Controlling Confounding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20 June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 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</w:p>
          <w:p w14:paraId="2B5EC6C7" w14:textId="77777777" w:rsidR="003B1FBD" w:rsidRDefault="003B1FBD" w:rsidP="00CE49DE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color w:val="002060"/>
                <w:lang w:val="en-MY"/>
              </w:rPr>
            </w:pPr>
          </w:p>
          <w:p w14:paraId="3CFC521E" w14:textId="291F2AAA" w:rsidR="003B1FBD" w:rsidRDefault="003B1FBD" w:rsidP="003B1FBD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Master of Epidemiology, University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>Confounding in Causal Inference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23 May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 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</w:p>
          <w:p w14:paraId="3FDE7D04" w14:textId="77777777" w:rsidR="003B1FBD" w:rsidRPr="00CE49DE" w:rsidRDefault="003B1FBD" w:rsidP="00CE49DE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color w:val="002060"/>
                <w:lang w:val="en-MY"/>
              </w:rPr>
            </w:pPr>
          </w:p>
          <w:p w14:paraId="0564CBBC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Doctorate in Public Health, Universiti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Public Health Intelligence and IR 4.0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December 2024</w:t>
            </w:r>
          </w:p>
          <w:p w14:paraId="4DB9C615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06E89257" w14:textId="2E4BDC84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Doctorate in Public Health, Universiti Malaya</w:t>
            </w: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Time-to-event Analysis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May 2024</w:t>
            </w:r>
            <w:r>
              <w:rPr>
                <w:rFonts w:ascii="Calibri Light" w:eastAsia="MS Mincho" w:hAnsi="Calibri Light" w:cs="Calibri Light"/>
                <w:lang w:val="en-MY"/>
              </w:rPr>
              <w:br/>
            </w:r>
          </w:p>
          <w:p w14:paraId="51C2BA7C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International Medical University Malaysia (Undergraduate in Digital Health)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How to Speak Medicalese: A Beginner’s Guide to Understanding Medical Ontology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April 2024</w:t>
            </w:r>
          </w:p>
          <w:p w14:paraId="5C2FB0F1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871F5E9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Doctorate in Public Health, Universiti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Public Health Intelligence and IR 4.0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January 2024</w:t>
            </w:r>
          </w:p>
          <w:p w14:paraId="5DF96E63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67903CF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International Medical University Malaysia (Undergraduate in Digital Health)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How to Speak Medicalese: A Beginner’s Guide to Understanding Medical Ontology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March 2023</w:t>
            </w:r>
          </w:p>
          <w:p w14:paraId="2E996269" w14:textId="77777777" w:rsidR="003B1FBD" w:rsidRPr="00CE49DE" w:rsidRDefault="003B1FBD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B93F117" w14:textId="77777777" w:rsidR="00CE49DE" w:rsidRDefault="00CE49DE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  <w:r w:rsidRPr="00CE49DE"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  <w:t>Workshops &amp; Trainings</w:t>
            </w:r>
          </w:p>
          <w:p w14:paraId="46402731" w14:textId="77777777" w:rsidR="00BB604C" w:rsidRDefault="00BB604C" w:rsidP="00BB604C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156CE3BE" w14:textId="77777777" w:rsidR="009B42DA" w:rsidRDefault="009B42DA" w:rsidP="009B42DA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>Asia-Pacific Conference on Public Health 2026</w:t>
            </w:r>
          </w:p>
          <w:p w14:paraId="0D69AB25" w14:textId="1E95FBD1" w:rsidR="009B42DA" w:rsidRPr="00A371E1" w:rsidRDefault="00A371E1" w:rsidP="009B42DA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A371E1">
              <w:rPr>
                <w:rFonts w:ascii="Calibri Light" w:eastAsia="MS Mincho" w:hAnsi="Calibri Light" w:cs="Calibri Light"/>
                <w:i/>
                <w:iCs/>
                <w:lang w:val="en-MY"/>
              </w:rPr>
              <w:t>Machi</w:t>
            </w: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>n</w:t>
            </w:r>
            <w:r w:rsidRPr="00A371E1">
              <w:rPr>
                <w:rFonts w:ascii="Calibri Light" w:eastAsia="MS Mincho" w:hAnsi="Calibri Light" w:cs="Calibri Light"/>
                <w:i/>
                <w:iCs/>
                <w:lang w:val="en-MY"/>
              </w:rPr>
              <w:t>e Learning in Public Health</w:t>
            </w:r>
          </w:p>
          <w:p w14:paraId="29D769FB" w14:textId="06C95B02" w:rsidR="009B42DA" w:rsidRPr="00EB11DB" w:rsidRDefault="009B42DA" w:rsidP="009B42DA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6 July 2026</w:t>
            </w:r>
          </w:p>
          <w:p w14:paraId="472C9C16" w14:textId="77777777" w:rsidR="009B42DA" w:rsidRDefault="009B42DA" w:rsidP="00BB604C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63D22A33" w14:textId="166F74B5" w:rsidR="00A371E1" w:rsidRDefault="00A371E1" w:rsidP="00BB604C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A371E1">
              <w:rPr>
                <w:rFonts w:ascii="Calibri Light" w:eastAsia="MS Mincho" w:hAnsi="Calibri Light" w:cs="Calibri Light"/>
                <w:b/>
                <w:bCs/>
              </w:rPr>
              <w:t>MJM AI Workshop on Manuscript Writing</w:t>
            </w:r>
          </w:p>
          <w:p w14:paraId="2DC2E86F" w14:textId="1B1D78B0" w:rsidR="00A371E1" w:rsidRPr="00A371E1" w:rsidRDefault="00A371E1" w:rsidP="00A371E1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A371E1">
              <w:rPr>
                <w:rFonts w:ascii="Calibri Light" w:eastAsia="MS Mincho" w:hAnsi="Calibri Light" w:cs="Calibri Light"/>
                <w:i/>
                <w:iCs/>
              </w:rPr>
              <w:t>From Prompt to PubMed</w:t>
            </w:r>
          </w:p>
          <w:p w14:paraId="7B34A58D" w14:textId="0881F9B7" w:rsidR="00A371E1" w:rsidRPr="00EB11DB" w:rsidRDefault="00A371E1" w:rsidP="00A371E1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EB11DB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23-24 May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2026</w:t>
            </w:r>
          </w:p>
          <w:p w14:paraId="5C45C21C" w14:textId="36C98463" w:rsidR="00A371E1" w:rsidRDefault="00A371E1" w:rsidP="00BB604C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4AD18F15" w14:textId="77777777" w:rsidR="00BB604C" w:rsidRDefault="00BB604C" w:rsidP="00BB604C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Centre for Population Health, Universiti Malaya</w:t>
            </w: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 </w:t>
            </w:r>
          </w:p>
          <w:p w14:paraId="353C3097" w14:textId="1087E439" w:rsidR="00BB604C" w:rsidRPr="00B028A8" w:rsidRDefault="00BB604C" w:rsidP="00BB604C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GIS in R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 xml:space="preserve">Lead Instructor | </w:t>
            </w:r>
            <w:r>
              <w:rPr>
                <w:rFonts w:ascii="Calibri Light" w:eastAsia="MS Mincho" w:hAnsi="Calibri Light" w:cs="Calibri Light"/>
                <w:lang w:val="en-MY"/>
              </w:rPr>
              <w:t>4 December 2025</w:t>
            </w:r>
          </w:p>
          <w:p w14:paraId="027E02FC" w14:textId="77777777" w:rsidR="00B028A8" w:rsidRDefault="00B028A8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766AAE59" w14:textId="7A77CDDF" w:rsidR="00B028A8" w:rsidRPr="00B028A8" w:rsidRDefault="00B028A8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Institute for Clinical Research, NIH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R Shiny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 xml:space="preserve">Lead Instructor | </w:t>
            </w:r>
            <w:r>
              <w:rPr>
                <w:rFonts w:ascii="Calibri Light" w:eastAsia="MS Mincho" w:hAnsi="Calibri Light" w:cs="Calibri Light"/>
                <w:lang w:val="en-MY"/>
              </w:rPr>
              <w:t>8-9 September 2025</w:t>
            </w:r>
          </w:p>
          <w:p w14:paraId="24B59592" w14:textId="77777777" w:rsidR="003B1FBD" w:rsidRDefault="003B1FBD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06B0F4FD" w14:textId="271C59D0" w:rsidR="003B1FBD" w:rsidRPr="003B1FBD" w:rsidRDefault="003B1FBD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Clinical Research Centre, Hospital </w:t>
            </w:r>
            <w:proofErr w:type="spellStart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Rehabiltasi</w:t>
            </w:r>
            <w:proofErr w:type="spellEnd"/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Cheras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>Study Design and Research Methodology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 xml:space="preserve">Lead Instructor | </w:t>
            </w:r>
            <w:r>
              <w:rPr>
                <w:rFonts w:ascii="Calibri Light" w:eastAsia="MS Mincho" w:hAnsi="Calibri Light" w:cs="Calibri Light"/>
                <w:lang w:val="en-MY"/>
              </w:rPr>
              <w:t>10 June 2025</w:t>
            </w:r>
          </w:p>
          <w:p w14:paraId="26E1E79E" w14:textId="77777777" w:rsidR="003B1FBD" w:rsidRPr="00CE49DE" w:rsidRDefault="003B1FBD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503D2066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Centre for Population Health, Universiti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Regression in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7-8 November 2024</w:t>
            </w:r>
          </w:p>
          <w:p w14:paraId="69B8E1EF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5D1D18E" w14:textId="1DA1CED6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WHO Western Pacific Tagaytay, Philippines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Applied Epi Introduction to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Lead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>Instructor | 7-11 October 2024</w:t>
            </w:r>
          </w:p>
          <w:p w14:paraId="52F236A8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356CC216" w14:textId="271BB7E8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Health Informatics Centre, Ministry of Health Malaysia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24-26 September 2024</w:t>
            </w:r>
            <w:r>
              <w:rPr>
                <w:rFonts w:ascii="Calibri Light" w:eastAsia="MS Mincho" w:hAnsi="Calibri Light" w:cs="Calibri Light"/>
                <w:lang w:val="en-MY"/>
              </w:rPr>
              <w:br/>
            </w:r>
          </w:p>
          <w:p w14:paraId="6CE6AC81" w14:textId="15B40EE6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WHO Western Pacific Iloilo City, Philippines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Applied Epi Introduction to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Instructor | 26-30 August 2024</w:t>
            </w:r>
          </w:p>
          <w:p w14:paraId="688687B6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874D46F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lastRenderedPageBreak/>
              <w:t>National Institutes of Health (NIH)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Manuscript Writing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7 August 2024</w:t>
            </w:r>
          </w:p>
          <w:p w14:paraId="100859AB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0E258FB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Malaysian Trauma Registry Collaborators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Biostatistics in R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Speaker | June 2024</w:t>
            </w:r>
          </w:p>
          <w:p w14:paraId="7DB9EDBD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506A507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Centre for Population Health, Universiti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June 2024</w:t>
            </w:r>
          </w:p>
          <w:p w14:paraId="0C8F6950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AF5DD4D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DrPH Universiti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Regression in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May 2024</w:t>
            </w:r>
          </w:p>
          <w:p w14:paraId="32EA4EB3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537B20E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DrPH Universiti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April 2024</w:t>
            </w:r>
          </w:p>
          <w:p w14:paraId="0367D36E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4B6B02E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proofErr w:type="spellStart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Institut</w:t>
            </w:r>
            <w:proofErr w:type="spellEnd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Latihan </w:t>
            </w:r>
            <w:proofErr w:type="spellStart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Statistik</w:t>
            </w:r>
            <w:proofErr w:type="spellEnd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</w:t>
            </w:r>
            <w:proofErr w:type="spellStart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Sungkai</w:t>
            </w:r>
            <w:proofErr w:type="spellEnd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R for Health and Medical Research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April 2024</w:t>
            </w:r>
          </w:p>
          <w:p w14:paraId="70B704E0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953B142" w14:textId="1AC41DC6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WHO Western Pacific Applied Epi </w:t>
            </w:r>
          </w:p>
          <w:p w14:paraId="7F91C087" w14:textId="211D3A56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Instructor | 21-29 October 2023</w:t>
            </w:r>
          </w:p>
          <w:p w14:paraId="70606E77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59409DC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Universiti Malaya Medical Centre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14 September 2023</w:t>
            </w:r>
          </w:p>
          <w:p w14:paraId="7CFC7E05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B4AF87D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Universiti Malaya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Introduction to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August-September 2023</w:t>
            </w:r>
          </w:p>
          <w:p w14:paraId="0621E788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62BBCC3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National Institutes of Health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Statistical Computing in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10-11 July 2023</w:t>
            </w:r>
          </w:p>
          <w:p w14:paraId="0FCA58FC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6F5474D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Big Data </w:t>
            </w:r>
            <w:proofErr w:type="spellStart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Center</w:t>
            </w:r>
            <w:proofErr w:type="spellEnd"/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, Biostatistics and Data Repository Sector, National Institutes of Health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Machine Learning for Health in R Workshop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Lead Instructor | December 2022 – June 2023</w:t>
            </w:r>
          </w:p>
          <w:p w14:paraId="6BB8C147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ABD333B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Asia-Pacific Conference in Public Health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Workshop: Introduction to R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Instructor | August 2019</w:t>
            </w:r>
          </w:p>
          <w:p w14:paraId="29F03757" w14:textId="77777777" w:rsidR="00BB604C" w:rsidRDefault="00BB604C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EC145CB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7634B9A" w14:textId="77777777" w:rsidR="00CE49DE" w:rsidRPr="00CE49DE" w:rsidRDefault="00CE49DE" w:rsidP="00CE49DE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  <w:r w:rsidRPr="00CE49DE"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  <w:t>Poster &amp; Oral Presentations</w:t>
            </w:r>
          </w:p>
          <w:p w14:paraId="07C845AB" w14:textId="77777777" w:rsidR="00BB604C" w:rsidRDefault="00BB604C" w:rsidP="00BB604C">
            <w:pPr>
              <w:pStyle w:val="PlainText"/>
              <w:rPr>
                <w:rFonts w:ascii="Calibri Light" w:hAnsi="Calibri Light" w:cs="Calibri Light"/>
                <w:b/>
                <w:bCs/>
                <w:color w:val="000000" w:themeColor="text1"/>
                <w:szCs w:val="24"/>
                <w:lang w:val="en-MY"/>
              </w:rPr>
            </w:pPr>
          </w:p>
          <w:p w14:paraId="506DED5F" w14:textId="12A9665A" w:rsidR="00BB604C" w:rsidRPr="00BB604C" w:rsidRDefault="00BB604C" w:rsidP="00BB604C">
            <w:pPr>
              <w:pStyle w:val="PlainText"/>
              <w:rPr>
                <w:rFonts w:ascii="Calibri Light" w:hAnsi="Calibri Light" w:cs="Calibri Light"/>
                <w:b/>
                <w:bCs/>
                <w:color w:val="000000" w:themeColor="text1"/>
                <w:szCs w:val="24"/>
                <w:lang w:val="en-MY"/>
              </w:rPr>
            </w:pPr>
            <w:r w:rsidRPr="00BB604C">
              <w:rPr>
                <w:rFonts w:ascii="Calibri Light" w:hAnsi="Calibri Light" w:cs="Calibri Light"/>
                <w:b/>
                <w:bCs/>
                <w:color w:val="000000" w:themeColor="text1"/>
                <w:szCs w:val="24"/>
                <w:lang w:val="en-MY"/>
              </w:rPr>
              <w:t>The 12th National Public Health Conference, held alongside the 26th NIH Scientific Conference</w:t>
            </w:r>
          </w:p>
          <w:p w14:paraId="56737171" w14:textId="77777777" w:rsidR="00BB604C" w:rsidRPr="00BB604C" w:rsidRDefault="00BB604C" w:rsidP="00BB604C">
            <w:pPr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4"/>
                <w:lang w:val="en-MY"/>
              </w:rPr>
            </w:pPr>
            <w:hyperlink r:id="rId19" w:history="1">
              <w:r w:rsidRPr="00BB604C">
                <w:rPr>
                  <w:rStyle w:val="Hyperlink"/>
                  <w:rFonts w:ascii="Calibri Light" w:hAnsi="Calibri Light" w:cs="Calibri Light"/>
                  <w:b/>
                  <w:bCs/>
                  <w:color w:val="000000" w:themeColor="text1"/>
                  <w:sz w:val="20"/>
                  <w:szCs w:val="24"/>
                  <w:u w:val="none"/>
                </w:rPr>
                <w:t>Acceptance and Preference of COVID-19 Booster Dose of Vaccine: A Regional Study in Kolkata, West Bengal, India</w:t>
              </w:r>
            </w:hyperlink>
          </w:p>
          <w:p w14:paraId="75E7852A" w14:textId="60FE26E3" w:rsidR="00BB604C" w:rsidRDefault="00BB604C" w:rsidP="00CE49DE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Poster </w:t>
            </w:r>
            <w:r>
              <w:rPr>
                <w:rFonts w:ascii="Calibri Light" w:eastAsia="MS Mincho" w:hAnsi="Calibri Light" w:cs="Calibri Light"/>
                <w:lang w:val="en-MY"/>
              </w:rPr>
              <w:t>co-author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>
              <w:rPr>
                <w:rFonts w:ascii="Calibri Light" w:eastAsia="MS Mincho" w:hAnsi="Calibri Light" w:cs="Calibri Light"/>
                <w:lang w:val="en-MY"/>
              </w:rPr>
              <w:t>8-10 July 2025</w:t>
            </w:r>
          </w:p>
          <w:p w14:paraId="0552D9A0" w14:textId="77777777" w:rsidR="00BB604C" w:rsidRDefault="00BB604C" w:rsidP="00CE49DE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175845BD" w14:textId="4DEC8262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lastRenderedPageBreak/>
              <w:t>54th Asia-Pacific Academic Consortium for Public Health Conference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Spatial assessment of dietary Fruit and Vegetable adequacy and its associated risk factors in Malaysia: Findings from an integrative multi-survey approach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Poster presenter | 30th October – 1st November 2024</w:t>
            </w:r>
          </w:p>
          <w:p w14:paraId="0CA8E6AE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07821A1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16th National Conference for Clinical Research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Twice Boosted, Double Shielded? Dissecting the Real-World Marginal Vaccine Effectiveness of the Second Booster against COVID-19 Admission and Death using a Multi-Database Linkage approach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Poster presenter | 20th-22nd September 2023</w:t>
            </w:r>
          </w:p>
          <w:p w14:paraId="7705CA5B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0BAED949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24th National Institutes of Health Scientific Conference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Comparison of Machine Learning approaches for undiagnosed Diabetes detection using Dietary history and Physical activity patterns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Poster presenter | 23rd-24th August 2023</w:t>
            </w:r>
          </w:p>
          <w:p w14:paraId="5595A4AD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DD2770C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Asia-Pacific Academic Consortium for Public Health Conference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Deriving lessons from spatiotemporal clusters of COVID-19 incidence in 77 countries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Oral presenter (1st place) | September 2022</w:t>
            </w:r>
          </w:p>
          <w:p w14:paraId="45EA58CD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E2DE3AC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Asia-Pacific Conference in Public Health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Development of an open-source, </w:t>
            </w:r>
            <w:proofErr w:type="gramStart"/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rapidly-scalable</w:t>
            </w:r>
            <w:proofErr w:type="gramEnd"/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, low-cost, and reproducible COVID-19 dashboard in deriving epidemiologic intelligence for </w:t>
            </w:r>
            <w:proofErr w:type="gramStart"/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Public</w:t>
            </w:r>
            <w:proofErr w:type="gramEnd"/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 health action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Oral presenter | August 2022</w:t>
            </w:r>
          </w:p>
          <w:p w14:paraId="040B3428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1840EEE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IMED International Society for Infectious Diseases Conference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Comparison of different approaches in estimating the time-varying reproductive number for COVID-19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Poster presenter | November 2021</w:t>
            </w:r>
          </w:p>
          <w:p w14:paraId="76E0ABF9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23DAB50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World Congress of Epidemiology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A meta-analysis of the serial interval and generation time of COVID-19 transmission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Poster presenter | September 2021</w:t>
            </w:r>
          </w:p>
          <w:p w14:paraId="3A2F8364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2E1D04A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World Congress of Epidemiology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Ordering the chaos: The global clustering of COVID-19 incidence and mortality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Oral presenter | September 2021</w:t>
            </w:r>
          </w:p>
          <w:p w14:paraId="15D37DFA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C007184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Asia-Pacific Conference in Public Health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Forecasting HFMD using Weather variables and Google search trends in Sabah, Malaysia, 2018-2019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Oral presenter (1st place) | August 2019</w:t>
            </w:r>
          </w:p>
          <w:p w14:paraId="7A19E2CD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80F8522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National Dengue and Arboviruses Conference</w:t>
            </w: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Developing a Dengue Prediction Model in Tawau, 2016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Poster presenter (1st place) | August 2017</w:t>
            </w:r>
          </w:p>
          <w:p w14:paraId="0E8813FA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6733B52" w14:textId="77777777" w:rsid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Sabah Public Health Colloquium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A Case of E. coli Food Poisoning Secondary to Untreated Water Source in </w:t>
            </w:r>
            <w:proofErr w:type="spellStart"/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Balung</w:t>
            </w:r>
            <w:proofErr w:type="spellEnd"/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, Tawau, 2017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Poster presenter (1st place) | September 2017</w:t>
            </w:r>
          </w:p>
          <w:p w14:paraId="7C8BD762" w14:textId="77777777" w:rsidR="00CE49DE" w:rsidRPr="00CE49DE" w:rsidRDefault="00CE49DE" w:rsidP="00CE49DE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771E38B" w14:textId="529E4B50" w:rsidR="00FD3749" w:rsidRPr="00CE49DE" w:rsidRDefault="00CE49DE" w:rsidP="00CE49DE">
            <w:pPr>
              <w:pStyle w:val="PlainText"/>
              <w:rPr>
                <w:rFonts w:ascii="Calibri Light" w:hAnsi="Calibri Light" w:cs="Calibri Light"/>
                <w:color w:val="000000" w:themeColor="text1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Sabah Public Health Conference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i/>
                <w:iCs/>
                <w:lang w:val="en-MY"/>
              </w:rPr>
              <w:t>Predicting Dengue in Tawau using Weather Variables, 2016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  <w:t>Oral presenter (3rd place) | September 2016</w:t>
            </w:r>
          </w:p>
          <w:p w14:paraId="53EF2A00" w14:textId="77777777" w:rsidR="00ED7903" w:rsidRDefault="00ED7903" w:rsidP="00ED7903">
            <w:pPr>
              <w:pStyle w:val="Heading2"/>
              <w:rPr>
                <w:color w:val="002060"/>
              </w:rPr>
            </w:pPr>
            <w:r w:rsidRPr="00EC3398">
              <w:rPr>
                <w:color w:val="002060"/>
              </w:rPr>
              <w:lastRenderedPageBreak/>
              <w:t>PUBLICATIONS</w:t>
            </w:r>
          </w:p>
          <w:p w14:paraId="5E4D6D39" w14:textId="77777777" w:rsidR="004F2FF3" w:rsidRPr="004F2FF3" w:rsidRDefault="004F2FF3" w:rsidP="004F2FF3">
            <w:pPr>
              <w:rPr>
                <w:rFonts w:ascii="Calibri Light" w:hAnsi="Calibri Light" w:cs="Calibri Light"/>
                <w:b/>
                <w:bCs/>
                <w:i/>
                <w:iCs/>
                <w:color w:val="000000" w:themeColor="text1"/>
                <w:sz w:val="20"/>
                <w:szCs w:val="24"/>
                <w:lang w:val="en-MY"/>
              </w:rPr>
            </w:pPr>
            <w:r w:rsidRPr="004F2FF3">
              <w:rPr>
                <w:rFonts w:ascii="Calibri Light" w:hAnsi="Calibri Light" w:cs="Calibri Light"/>
                <w:b/>
                <w:bCs/>
                <w:i/>
                <w:iCs/>
                <w:color w:val="000000" w:themeColor="text1"/>
                <w:sz w:val="20"/>
                <w:szCs w:val="24"/>
                <w:lang w:val="en-MY"/>
              </w:rPr>
              <w:t>Building AI readiness for health in Southeast Asia</w:t>
            </w:r>
          </w:p>
          <w:p w14:paraId="748729AE" w14:textId="61FAEE95" w:rsidR="004F2FF3" w:rsidRPr="004F2FF3" w:rsidRDefault="004F2FF3" w:rsidP="00C20FB8">
            <w:pPr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</w:pPr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Mengji</w:t>
            </w:r>
            <w:r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 </w:t>
            </w:r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Chen, Clive Tan, Muhamad Noor Alfarizal Kamarudin, </w:t>
            </w:r>
            <w:r w:rsidRPr="004F2FF3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4"/>
              </w:rPr>
              <w:t>Vivek Jason Jayaraj</w:t>
            </w:r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proofErr w:type="spellStart"/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Premikha</w:t>
            </w:r>
            <w:proofErr w:type="spellEnd"/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 M, Muhammad Taufeeq Wahab, Anthony Li, </w:t>
            </w:r>
            <w:proofErr w:type="spellStart"/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Kidong</w:t>
            </w:r>
            <w:proofErr w:type="spellEnd"/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 Park</w:t>
            </w:r>
          </w:p>
          <w:p w14:paraId="5ED69CDD" w14:textId="0775ED26" w:rsidR="004F2FF3" w:rsidRPr="004F2FF3" w:rsidRDefault="004F2FF3" w:rsidP="00C20FB8">
            <w:pPr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</w:pPr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December 2025, The Lancet Regional Health- Western Pacific</w:t>
            </w:r>
          </w:p>
          <w:p w14:paraId="1E62D633" w14:textId="77777777" w:rsidR="004F2FF3" w:rsidRDefault="004F2FF3" w:rsidP="00C20FB8">
            <w:pPr>
              <w:rPr>
                <w:rFonts w:ascii="Calibri Light" w:hAnsi="Calibri Light" w:cs="Calibri Light"/>
                <w:b/>
                <w:bCs/>
                <w:i/>
                <w:iCs/>
                <w:color w:val="000000" w:themeColor="text1"/>
                <w:sz w:val="20"/>
                <w:szCs w:val="24"/>
              </w:rPr>
            </w:pPr>
          </w:p>
          <w:p w14:paraId="1F34FDEB" w14:textId="7FA63787" w:rsidR="004F2FF3" w:rsidRDefault="004F2FF3" w:rsidP="00C20FB8">
            <w:pPr>
              <w:rPr>
                <w:rFonts w:ascii="Calibri Light" w:hAnsi="Calibri Light" w:cs="Calibri Light"/>
                <w:b/>
                <w:bCs/>
                <w:i/>
                <w:iCs/>
                <w:color w:val="000000" w:themeColor="text1"/>
                <w:sz w:val="20"/>
                <w:szCs w:val="24"/>
              </w:rPr>
            </w:pPr>
            <w:r w:rsidRPr="004F2FF3">
              <w:rPr>
                <w:rFonts w:ascii="Calibri Light" w:hAnsi="Calibri Light" w:cs="Calibri Light"/>
                <w:b/>
                <w:bCs/>
                <w:i/>
                <w:iCs/>
                <w:color w:val="000000" w:themeColor="text1"/>
                <w:sz w:val="20"/>
                <w:szCs w:val="24"/>
              </w:rPr>
              <w:t>Potential Public Health Impact of Updated COVID-19 Vaccination Strategies in Malaysia: Epidemiological Data Update</w:t>
            </w:r>
          </w:p>
          <w:p w14:paraId="70C04F1E" w14:textId="1E4BAA97" w:rsidR="004F2FF3" w:rsidRPr="004F2FF3" w:rsidRDefault="004F2FF3" w:rsidP="004F2FF3">
            <w:pPr>
              <w:tabs>
                <w:tab w:val="num" w:pos="720"/>
              </w:tabs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</w:pPr>
            <w:hyperlink r:id="rId20" w:history="1"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Karan B Thakkar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1" w:history="1"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Moe H. Kyaw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2" w:history="1"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Sharlini Surendran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3" w:history="1"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Iustina Chirila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4" w:history="1"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Carlos Fernando Mendoza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5" w:history="1">
              <w:proofErr w:type="spellStart"/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Masliyana</w:t>
              </w:r>
              <w:proofErr w:type="spellEnd"/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 xml:space="preserve"> Husin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6" w:history="1"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Peter Seah Keng Tok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7" w:history="1">
              <w:r w:rsidRPr="004F2FF3">
                <w:rPr>
                  <w:rStyle w:val="Hyperlink"/>
                  <w:rFonts w:ascii="Calibri Light" w:hAnsi="Calibri Light" w:cs="Calibri Light"/>
                  <w:b/>
                  <w:bCs/>
                  <w:color w:val="000000" w:themeColor="text1"/>
                  <w:sz w:val="20"/>
                  <w:szCs w:val="24"/>
                  <w:u w:val="none"/>
                  <w:lang w:val="en-MY"/>
                </w:rPr>
                <w:t>Vivek Jason Jayaraj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8" w:history="1">
              <w:proofErr w:type="spellStart"/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Sheamini</w:t>
              </w:r>
              <w:proofErr w:type="spellEnd"/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 xml:space="preserve"> </w:t>
              </w:r>
              <w:proofErr w:type="spellStart"/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Sivasampu</w:t>
              </w:r>
              <w:proofErr w:type="spellEnd"/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29" w:history="1"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Josie Dodd</w:t>
              </w:r>
            </w:hyperlink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hyperlink r:id="rId30" w:history="1">
              <w:r w:rsidRPr="004F2FF3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  <w:lang w:val="en-MY"/>
                </w:rPr>
                <w:t>Ben Yarnoff</w:t>
              </w:r>
            </w:hyperlink>
          </w:p>
          <w:p w14:paraId="1C4A631E" w14:textId="65E74579" w:rsidR="004F2FF3" w:rsidRPr="004F2FF3" w:rsidRDefault="004F2FF3" w:rsidP="004F2FF3">
            <w:pPr>
              <w:tabs>
                <w:tab w:val="num" w:pos="720"/>
              </w:tabs>
              <w:rPr>
                <w:rFonts w:ascii="Calibri Light" w:hAnsi="Calibri Light" w:cs="Calibri Light"/>
                <w:color w:val="000000" w:themeColor="text1"/>
                <w:sz w:val="20"/>
                <w:szCs w:val="24"/>
                <w:lang w:val="en-MY"/>
              </w:rPr>
            </w:pPr>
            <w:r w:rsidRPr="004F2FF3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Pulmonary Therapy, November 2025</w:t>
            </w:r>
          </w:p>
          <w:p w14:paraId="7D1F1015" w14:textId="77777777" w:rsidR="004F2FF3" w:rsidRDefault="004F2FF3" w:rsidP="00C20FB8">
            <w:pPr>
              <w:rPr>
                <w:rFonts w:ascii="Calibri Light" w:hAnsi="Calibri Light" w:cs="Calibri Light"/>
                <w:b/>
                <w:bCs/>
                <w:i/>
                <w:iCs/>
                <w:color w:val="000000" w:themeColor="text1"/>
                <w:sz w:val="20"/>
                <w:szCs w:val="24"/>
              </w:rPr>
            </w:pPr>
          </w:p>
          <w:p w14:paraId="59CEC6EC" w14:textId="0056DBA5" w:rsidR="00BB604C" w:rsidRPr="00BB604C" w:rsidRDefault="00BB604C" w:rsidP="00C20FB8">
            <w:pPr>
              <w:rPr>
                <w:rFonts w:ascii="Calibri Light" w:hAnsi="Calibri Light" w:cs="Calibri Light"/>
                <w:b/>
                <w:bCs/>
                <w:i/>
                <w:iCs/>
                <w:color w:val="000000" w:themeColor="text1"/>
                <w:sz w:val="20"/>
                <w:szCs w:val="24"/>
                <w:lang w:val="en-MY"/>
              </w:rPr>
            </w:pPr>
            <w:hyperlink r:id="rId31" w:history="1">
              <w:r w:rsidRPr="00BB604C">
                <w:rPr>
                  <w:rStyle w:val="Hyperlink"/>
                  <w:rFonts w:ascii="Calibri Light" w:hAnsi="Calibri Light" w:cs="Calibri Light"/>
                  <w:b/>
                  <w:bCs/>
                  <w:i/>
                  <w:iCs/>
                  <w:color w:val="000000" w:themeColor="text1"/>
                  <w:sz w:val="20"/>
                  <w:szCs w:val="24"/>
                  <w:u w:val="none"/>
                </w:rPr>
                <w:t>Assessing the relative vaccine effectiveness of a fourth COVID-19 dose on hospitalization in Malaysia amidst evolving omicron variants: An emulated target trial</w:t>
              </w:r>
            </w:hyperlink>
          </w:p>
          <w:p w14:paraId="26CAFBF3" w14:textId="77777777" w:rsidR="00BB604C" w:rsidRPr="00BB604C" w:rsidRDefault="00BB604C" w:rsidP="00C20FB8">
            <w:pPr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</w:pPr>
            <w:r w:rsidRPr="00BB604C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4"/>
              </w:rPr>
              <w:t>Vivek Jason Jayaraj</w:t>
            </w:r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, </w:t>
            </w:r>
            <w:proofErr w:type="spellStart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Masliyana</w:t>
            </w:r>
            <w:proofErr w:type="spellEnd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 Husin, Peter Seah Keng Tok, Muhd </w:t>
            </w:r>
            <w:proofErr w:type="spellStart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Zulfadli</w:t>
            </w:r>
            <w:proofErr w:type="spellEnd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 Hafiz Ismail, </w:t>
            </w:r>
            <w:bookmarkStart w:id="0" w:name="bau0025-profile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fldChar w:fldCharType="begin"/>
            </w:r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instrText>HYPERLINK "https://www.sciencedirect.com/author/57189905270/mohd-azahadi-omar"</w:instrText>
            </w:r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</w:r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fldChar w:fldCharType="separate"/>
            </w:r>
            <w:r w:rsidRPr="00BB604C">
              <w:rPr>
                <w:rStyle w:val="Hyperlink"/>
                <w:rFonts w:ascii="Calibri Light" w:hAnsi="Calibri Light" w:cs="Calibri Light"/>
                <w:color w:val="000000" w:themeColor="text1"/>
                <w:sz w:val="20"/>
                <w:szCs w:val="24"/>
                <w:u w:val="none"/>
              </w:rPr>
              <w:t xml:space="preserve">Mohd </w:t>
            </w:r>
            <w:proofErr w:type="spellStart"/>
            <w:r w:rsidRPr="00BB604C">
              <w:rPr>
                <w:rStyle w:val="Hyperlink"/>
                <w:rFonts w:ascii="Calibri Light" w:hAnsi="Calibri Light" w:cs="Calibri Light"/>
                <w:color w:val="000000" w:themeColor="text1"/>
                <w:sz w:val="20"/>
                <w:szCs w:val="24"/>
                <w:u w:val="none"/>
              </w:rPr>
              <w:t>Azahadi</w:t>
            </w:r>
            <w:proofErr w:type="spellEnd"/>
            <w:r w:rsidRPr="00BB604C">
              <w:rPr>
                <w:rStyle w:val="Hyperlink"/>
                <w:rFonts w:ascii="Calibri Light" w:hAnsi="Calibri Light" w:cs="Calibri Light"/>
                <w:color w:val="000000" w:themeColor="text1"/>
                <w:sz w:val="20"/>
                <w:szCs w:val="24"/>
                <w:u w:val="none"/>
              </w:rPr>
              <w:t xml:space="preserve"> Omar</w:t>
            </w:r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fldChar w:fldCharType="end"/>
            </w:r>
            <w:bookmarkEnd w:id="0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,</w:t>
            </w:r>
            <w:bookmarkStart w:id="1" w:name="bau0030-profile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 </w:t>
            </w:r>
            <w:hyperlink r:id="rId32" w:history="1">
              <w:r w:rsidRPr="00BB604C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</w:rPr>
                <w:t>Sanjay Rampal</w:t>
              </w:r>
            </w:hyperlink>
            <w:bookmarkEnd w:id="1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,</w:t>
            </w:r>
            <w:bookmarkStart w:id="2" w:name="bau0035-profile"/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 xml:space="preserve"> </w:t>
            </w:r>
            <w:hyperlink r:id="rId33" w:history="1">
              <w:proofErr w:type="spellStart"/>
              <w:r w:rsidRPr="00BB604C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</w:rPr>
                <w:t>Sheamini</w:t>
              </w:r>
              <w:proofErr w:type="spellEnd"/>
              <w:r w:rsidRPr="00BB604C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</w:rPr>
                <w:t xml:space="preserve"> </w:t>
              </w:r>
              <w:proofErr w:type="spellStart"/>
              <w:r w:rsidRPr="00BB604C">
                <w:rPr>
                  <w:rStyle w:val="Hyperlink"/>
                  <w:rFonts w:ascii="Calibri Light" w:hAnsi="Calibri Light" w:cs="Calibri Light"/>
                  <w:color w:val="000000" w:themeColor="text1"/>
                  <w:sz w:val="20"/>
                  <w:szCs w:val="24"/>
                  <w:u w:val="none"/>
                </w:rPr>
                <w:t>Sivasamp</w:t>
              </w:r>
              <w:proofErr w:type="spellEnd"/>
            </w:hyperlink>
            <w:bookmarkEnd w:id="2"/>
          </w:p>
          <w:p w14:paraId="1B32D468" w14:textId="6214B7AB" w:rsidR="00BB604C" w:rsidRPr="00BB604C" w:rsidRDefault="00BB604C" w:rsidP="00C20FB8">
            <w:pPr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</w:pPr>
            <w:r w:rsidRPr="00BB604C">
              <w:rPr>
                <w:rFonts w:ascii="Calibri Light" w:hAnsi="Calibri Light" w:cs="Calibri Light"/>
                <w:color w:val="000000" w:themeColor="text1"/>
                <w:sz w:val="20"/>
                <w:szCs w:val="24"/>
              </w:rPr>
              <w:t>Vaccine, August 2025</w:t>
            </w:r>
          </w:p>
          <w:p w14:paraId="5CEECEEC" w14:textId="77777777" w:rsidR="00BB604C" w:rsidRDefault="00BB604C" w:rsidP="00C20FB8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</w:rPr>
            </w:pPr>
          </w:p>
          <w:p w14:paraId="669485D7" w14:textId="5430530C" w:rsidR="00C20FB8" w:rsidRDefault="00C20FB8" w:rsidP="00C20FB8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A Paradigm Shift in Health Surveillance: Preparing for the Future of Longevity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C20FB8">
              <w:rPr>
                <w:rFonts w:ascii="Calibri Light" w:hAnsi="Calibri Light" w:cs="Calibri Light"/>
                <w:b/>
                <w:bCs/>
                <w:sz w:val="20"/>
                <w:szCs w:val="24"/>
              </w:rPr>
              <w:t xml:space="preserve">Vivek Jason Jayaraj, </w:t>
            </w:r>
            <w:r w:rsidRPr="00C20FB8">
              <w:rPr>
                <w:rFonts w:ascii="Calibri Light" w:hAnsi="Calibri Light" w:cs="Calibri Light"/>
                <w:sz w:val="20"/>
                <w:szCs w:val="24"/>
              </w:rPr>
              <w:t xml:space="preserve">Diane Woei-Quan Chong, Mohd </w:t>
            </w:r>
            <w:proofErr w:type="spellStart"/>
            <w:r w:rsidRPr="00C20FB8">
              <w:rPr>
                <w:rFonts w:ascii="Calibri Light" w:hAnsi="Calibri Light" w:cs="Calibri Light"/>
                <w:sz w:val="20"/>
                <w:szCs w:val="24"/>
              </w:rPr>
              <w:t>Zulfadli</w:t>
            </w:r>
            <w:proofErr w:type="spellEnd"/>
            <w:r w:rsidRPr="00C20FB8">
              <w:rPr>
                <w:rFonts w:ascii="Calibri Light" w:hAnsi="Calibri Light" w:cs="Calibri Light"/>
                <w:sz w:val="20"/>
                <w:szCs w:val="24"/>
              </w:rPr>
              <w:t xml:space="preserve"> Hafiz Bin Ismail, Nur Aisyah Abdul Rahim, </w:t>
            </w:r>
            <w:proofErr w:type="spellStart"/>
            <w:r w:rsidRPr="00C20FB8">
              <w:rPr>
                <w:rFonts w:ascii="Calibri Light" w:hAnsi="Calibri Light" w:cs="Calibri Light"/>
                <w:sz w:val="20"/>
                <w:szCs w:val="24"/>
              </w:rPr>
              <w:t>Karthikeyanathan</w:t>
            </w:r>
            <w:proofErr w:type="spellEnd"/>
            <w:r w:rsidRPr="00C20FB8">
              <w:rPr>
                <w:rFonts w:ascii="Calibri Light" w:hAnsi="Calibri Light" w:cs="Calibri Light"/>
                <w:sz w:val="20"/>
                <w:szCs w:val="24"/>
              </w:rPr>
              <w:t xml:space="preserve"> Ramoo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>
              <w:rPr>
                <w:rFonts w:ascii="Calibri Light" w:hAnsi="Calibri Light" w:cs="Calibri Light"/>
                <w:sz w:val="20"/>
                <w:szCs w:val="24"/>
                <w:lang w:val="en-MY"/>
              </w:rPr>
              <w:t>International Journal of Public Health, April 2025</w:t>
            </w:r>
          </w:p>
          <w:p w14:paraId="1CD33616" w14:textId="77777777" w:rsidR="00C20FB8" w:rsidRDefault="00C20FB8" w:rsidP="00126FCE">
            <w:pPr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</w:pPr>
          </w:p>
          <w:p w14:paraId="10B41704" w14:textId="535FC9F2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Estimating the impact of the COVID-19 pandemic on infectious disease notifications in Klang district, Malaysia, 2020–2022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Diane Woei-Quan Chong, Faridah Binti Jafri, Nur Adibah Binti Mat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Saruan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Gurpreet Kaur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Karpal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Singh,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Ravinkanth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Perumal, Shakirah Binti Jamaludin, Juvina Binti Mohd Janurudin, Siti Rohana Binti Saad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Western Pacific Surveillance &amp; Response Journal, February 2025</w:t>
            </w:r>
          </w:p>
          <w:p w14:paraId="7C65D61D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67E3B437" w14:textId="2122BF2F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A Comparative Analysis of Machine-Learning Algorithms for Automated International Classification of Diseases (ICD)-10 Coding in Malaysian Death Records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Muhammad Naufal B. Nordin,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</w:t>
            </w:r>
            <w:r w:rsidRPr="00986DFC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ason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.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Muhd Zulfadli Hafiz Ismail, Evi Diana Omar, Zamtira Seman,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Yusrina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M. Yusoff,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Najjah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Tohar, Nik Noor Syamimi Ismail, Hasnah Mat, Mohd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Azahadi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Omar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Cureus, January 2025</w:t>
            </w:r>
          </w:p>
          <w:p w14:paraId="0F7EA559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2585A04B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Comparative Analysis of Logistic Regression, Gradient Boosted Trees, SVM, and Random Forest Algorithms for Prediction of Acute Kidney Injury Requiring Dialysis After Cardiac Surgery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Evi Diana Omar, Hasnah Mat,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Ainil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Zafirah Abd Karim, Ridwan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Sanaudi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Fairol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H Ibrahim, Mohd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Azahadi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Omar, Muhd Zulfadli Hafiz Ismail,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Jayaraj,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Bak Leong Goh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International Journal of Nephrology and Renovascular Disease, July 2024</w:t>
            </w:r>
          </w:p>
          <w:p w14:paraId="19EF1E11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12632209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Exploration of COVID-19 data in Malaysia through mapper graph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Carey Yu-Fan Ling, Piau Phang, Siaw-Hong Liew,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&amp;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Benchawan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Wiwatanapataphee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Network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Modeling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Analysis in Health Informatics and Bioinformatics, July 2024</w:t>
            </w:r>
          </w:p>
          <w:p w14:paraId="7EE2D360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001D5D02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A hierarchical cluster analysis for clinical profiling of tofacitinib treatment response in patients with rheumatoid arthritis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lastRenderedPageBreak/>
              <w:t xml:space="preserve">Sivakami Janahiraman, Nor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Shuhaila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Shahril,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 xml:space="preserve"> 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Suyin Ch’ng, Liu Hong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Eow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Eashwary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Mageswaren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Ai Lee Lim, Hwee Cheng Chong, Ping Seung Ong, Asmahan Mohamed Ismail, Siti Mariam Ab Rahim, Chun Ruh Ng, Dayang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Masyrinartie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Suahilai,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Azwarina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Hanim Ramlan, Chun Lai Too &amp; Chee Onn Leong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Clinical Rheumatology, June 2024</w:t>
            </w:r>
          </w:p>
          <w:p w14:paraId="0606C4DD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0185CFE0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Study protocol for a mixed methods approach to optimize colorectal cancer screening in Malaysia: Integrating stakeholders insights and knowledge-to-action framework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Diane Woei-Quan Chong,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Fathullah Iqbal Ab Rahim, Sharifah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Saffinas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Syed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Soffian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Muhammad Fikri Azmi, Mohd Yusaini Mohd Yusri, Ahmad Shanwani Mohamed Sidek,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Norfarizan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Azmi, Rosaida Md Said, Muhammad Firdaus Md Salleh,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Norasiah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Abu Bakar,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Hamiza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Shahar, Rima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Marhayu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Abdul Rashid,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Shazimah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Abdul Samad, Zanita Ahmad, Mohd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Safiee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Ismail, Adilah A. Bakar, Nor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Mashitah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Hj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Jobli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Sondi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Sararaks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PLOS ONE, April 2024</w:t>
            </w:r>
          </w:p>
          <w:p w14:paraId="3DD03BE6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0584760F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Effectiveness of COVID-19 vaccines among children 6-11 years against hospitalisation during Omicron predominance in Malaysia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Masliyana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Husin, Jing Lian Suah, Peter Seah Keng Tok,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Azahadi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Omar, Sanjay Rampal &amp;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Sheamini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Sivasampu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Scientific Reports, March 2024</w:t>
            </w:r>
          </w:p>
          <w:p w14:paraId="4C28BFCD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45B1C958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Rapidly scalable and low-cost public health surveillance reporting system for COVID-19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, Chiu-Wan Ng, Victor Chee Wai Hoe, Diane Woei Quan Chong, Sanjay Rampal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BMJ Health &amp; Care Informatics, January 2024</w:t>
            </w:r>
          </w:p>
          <w:p w14:paraId="531595AF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5086145A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Does Awareness of Malaysian Health Plate Associate with Adequate Fruit and Vegetable Intake among Malaysian Adults with Non-Communicable Diseases?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Lay Kim Tan, En Hong Chua, Sumarni Mohd Ghazali, Yong Kang Cheah,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, Chee Cheong Kee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Nutrients, December 2023</w:t>
            </w:r>
          </w:p>
          <w:p w14:paraId="180564AF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42C7A34D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Adaptive response of the COVID-19 surveillance system in Petaling district, Malaysia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Patrick Peng Wee Yao, Nur Nabila Abd Rahim, Mohd Ali Imran, Nur Emmy Fizreena, Salina Md Taib,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Zazarida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Zakiman,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Sudeash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Rajakrishnan,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Rubaan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Raj Silverdurai, Mohd Azizan Asroh, Rama Krishna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Supramanian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, Mohd Paid Bin Yusof, Faridah Binti Amin, Lee Soo Cheng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Western Pacific Surveillance and Response Journal, March 2023</w:t>
            </w:r>
          </w:p>
          <w:p w14:paraId="3647752A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7FD09C4F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Estimating excess mortalities due to the COVID-19 pandemic in Malaysia between January 2020 and September 2021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Diane Woei-Quan Chong, Kim-Sui Wan, Noran Naqiah Hairi, Nirmala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Bhoo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-Pathy, Sanjay Rampal &amp; Chiu-Wan Ng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Scientific Reports, January 2023</w:t>
            </w:r>
          </w:p>
          <w:p w14:paraId="746ECE33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01096CA7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Estimating the infection burden of COVID-19 in Malaysia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Ng Chiu-Wan, Awang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Bulgiba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Mahesh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Appanan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, Sanjay Rampal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PLOS Neglected Tropical Diseases, November 2022</w:t>
            </w:r>
          </w:p>
          <w:p w14:paraId="68BADBDB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6199F026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Vaccines alone are no silver bullets: a modelling study on the impact of efficient contact tracing on COVID-19 infection and transmission in Malaysia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Dhesi Baha Raja, Nur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Asheila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Abdul Taib, Alvin Kuo Jing Teo,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 xml:space="preserve">Vivek Jason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lastRenderedPageBreak/>
              <w:t>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, Choo-Yee Ting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International Health, March 2022</w:t>
            </w:r>
          </w:p>
          <w:p w14:paraId="5A5C9478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699EC575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The Epidemiology of COVID-19 in Malaysia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Sanjay Rampal, Chiu-Wan Ng, Diane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Woei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Quan Chong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The Lancet Western Pacific, December 2021</w:t>
            </w:r>
          </w:p>
          <w:p w14:paraId="426157CC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0B0A1524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Propagation of a hospital-associated cluster of COVID-19 in Malaysia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Diane Woei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noBreakHyphen/>
              <w:t xml:space="preserve">Quan Chong,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, Chiu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noBreakHyphen/>
              <w:t>Wan Ng, I.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noBreakHyphen/>
              <w:t>Ching Sam, Mas Ayu Said, ... Sanjay Rampal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BMC Infectious Diseases, December 2021</w:t>
            </w:r>
          </w:p>
          <w:p w14:paraId="4EC99DBC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1CD9AE51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Implementation of a COVID-19 surveillance programme for healthcare workers in a teaching hospital in an upper-middle-income country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Kim Sui Wan, Peter Seah Keng Tok,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Kishwen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Kanna Yoga Ratnam, …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 xml:space="preserve">Vivek Jason Jayaraj, 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... Mas Ayu Said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PLOS One, April 2021</w:t>
            </w:r>
          </w:p>
          <w:p w14:paraId="6A824752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660121A8" w14:textId="7777777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Modelling the Effectiveness of Epidemic Control Measures in Preventing the Transmission of COVID-19 in Malaysia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 xml:space="preserve">Balvinder Singh Gill,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Sarbhan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Singh, Sumarni Mohd Ghazali, Yoon Ling Cheong, Nuur Hafizah Md Iderus, Bala Murali Sundram, Tahir Bin Aris,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Hishamshah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Mohd Ibrahim, Boon Hao Hong, Jane </w:t>
            </w:r>
            <w:proofErr w:type="spellStart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Labadin</w:t>
            </w:r>
            <w:proofErr w:type="spellEnd"/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International Journal of Environmental Research and Public Health, February 2020</w:t>
            </w:r>
          </w:p>
          <w:p w14:paraId="7A12DB48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547507C4" w14:textId="5F954C46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Developing a Dengue Prediction Model in Tawau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br/>
              <w:t>Vivek Jason</w:t>
            </w:r>
            <w:r w:rsidR="00F04257" w:rsidRPr="00F04257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 xml:space="preserve">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, Richard Avoi, G. Navindran, Dhesi Baha Raja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Acta Tropica, September 2019</w:t>
            </w:r>
          </w:p>
          <w:p w14:paraId="2291631B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28B7CCF6" w14:textId="467D3087" w:rsid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An Artificial Intelligence-Driven Model to Assess Weather Variability &amp; Aedes Population as Predictor Variables for Dengue Outbreak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Dhesi Baha Raja, Rainier Mallol, Choo Yee Ting, Fadzilah Kamaludin, </w:t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</w:t>
            </w:r>
            <w:r w:rsidR="00F04257">
              <w:rPr>
                <w:rFonts w:ascii="Calibri Light" w:hAnsi="Calibri Light" w:cs="Calibri Light"/>
                <w:sz w:val="20"/>
                <w:szCs w:val="24"/>
                <w:lang w:val="en-MY"/>
              </w:rPr>
              <w:t xml:space="preserve"> </w:t>
            </w:r>
            <w:r w:rsidR="00F04257" w:rsidRPr="00F04257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Malaysia Journal of Public Health Medicine, September 2019</w:t>
            </w:r>
          </w:p>
          <w:p w14:paraId="483FCC97" w14:textId="77777777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</w:p>
          <w:p w14:paraId="2E3EBC48" w14:textId="769F7663" w:rsidR="00126FCE" w:rsidRPr="00126FCE" w:rsidRDefault="00126FCE" w:rsidP="00126FCE">
            <w:pPr>
              <w:rPr>
                <w:rFonts w:ascii="Calibri Light" w:hAnsi="Calibri Light" w:cs="Calibri Light"/>
                <w:sz w:val="20"/>
                <w:szCs w:val="24"/>
                <w:lang w:val="en-MY"/>
              </w:rPr>
            </w:pPr>
            <w:r w:rsidRPr="00126FCE">
              <w:rPr>
                <w:rFonts w:ascii="Calibri Light" w:hAnsi="Calibri Light" w:cs="Calibri Light"/>
                <w:b/>
                <w:bCs/>
                <w:i/>
                <w:iCs/>
                <w:sz w:val="20"/>
                <w:szCs w:val="24"/>
                <w:lang w:val="en-MY"/>
              </w:rPr>
              <w:t>A Case of Autochthonous Malaria Transmission in Tawau, 2016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</w:r>
            <w:r w:rsidRPr="00126FCE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>Vivek Jason</w:t>
            </w:r>
            <w:r w:rsidR="00F04257" w:rsidRPr="00F04257">
              <w:rPr>
                <w:rFonts w:ascii="Calibri Light" w:hAnsi="Calibri Light" w:cs="Calibri Light"/>
                <w:b/>
                <w:bCs/>
                <w:sz w:val="20"/>
                <w:szCs w:val="24"/>
                <w:lang w:val="en-MY"/>
              </w:rPr>
              <w:t xml:space="preserve"> Jayaraj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t>, Dhesi Baha Raja, G. Navindran</w:t>
            </w:r>
            <w:r w:rsidRPr="00126FCE">
              <w:rPr>
                <w:rFonts w:ascii="Calibri Light" w:hAnsi="Calibri Light" w:cs="Calibri Light"/>
                <w:sz w:val="20"/>
                <w:szCs w:val="24"/>
                <w:lang w:val="en-MY"/>
              </w:rPr>
              <w:br/>
              <w:t>Malaria World Journal, October 2017</w:t>
            </w:r>
          </w:p>
          <w:p w14:paraId="54D64D40" w14:textId="4846F527" w:rsidR="00F40338" w:rsidRPr="00EC3398" w:rsidRDefault="00F40338" w:rsidP="00F40338">
            <w:pPr>
              <w:pStyle w:val="Heading2"/>
              <w:rPr>
                <w:color w:val="002060"/>
              </w:rPr>
            </w:pPr>
            <w:r>
              <w:rPr>
                <w:color w:val="002060"/>
              </w:rPr>
              <w:t>RESEARCH PROJECTS</w:t>
            </w:r>
          </w:p>
          <w:p w14:paraId="49B23751" w14:textId="4AEF73AC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Automated Public Health Reports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Lead 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 xml:space="preserve">To date | </w:t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Starting November 2025</w:t>
            </w:r>
          </w:p>
          <w:p w14:paraId="207039D1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5010D52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Precision Public Health for NCD Risk Profiling (in collaboration with Google)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Lead 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 xml:space="preserve">To date | </w:t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Starting January 2025</w:t>
            </w:r>
          </w:p>
          <w:p w14:paraId="5D2C2607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468D609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HR Optimisation Project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Lead 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 xml:space="preserve">To date | </w:t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Starting August 2024</w:t>
            </w:r>
          </w:p>
          <w:p w14:paraId="19CFFC18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4E7E98A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Colorectal Pathways Project: Precision Public Health Approach to Optimising Colorectal Screening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 xml:space="preserve">To date | </w:t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Starting May 2023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lastRenderedPageBreak/>
              <w:t>Institute for Health Systems Research, Biostatistics and Data Repository Centre (NIH), Disease Control Division (MOH)</w:t>
            </w:r>
          </w:p>
          <w:p w14:paraId="32B4A6EA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FF73DE8" w14:textId="72A912A9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Optimisation of the Peka B40 </w:t>
            </w: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&amp; NHSI for </w:t>
            </w: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Non-communicable Disease Screening Programme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Research Lead and 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 xml:space="preserve">To date | </w:t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Starting September 2023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</w:r>
            <w:proofErr w:type="spellStart"/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ProtectHealth</w:t>
            </w:r>
            <w:proofErr w:type="spellEnd"/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 </w:t>
            </w:r>
            <w:proofErr w:type="spellStart"/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Sdn</w:t>
            </w:r>
            <w:proofErr w:type="spellEnd"/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 xml:space="preserve"> </w:t>
            </w:r>
            <w:proofErr w:type="spellStart"/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Bhd</w:t>
            </w:r>
            <w:proofErr w:type="spellEnd"/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, Biostatistics and Data Repository Sector (NIH)</w:t>
            </w:r>
          </w:p>
          <w:p w14:paraId="20037686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B0EC0E7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Modelling the Cervical Cancer Screening Programmes in Malaysia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Consultant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September 2023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Institute for Health Systems Research (NIH), Biostatistics and Data Repository Sector (NIH)</w:t>
            </w:r>
          </w:p>
          <w:p w14:paraId="123B7345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00B2CAB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COVID-19 Country Report 2023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October 2023 – May 2023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National Institutes of Health</w:t>
            </w:r>
          </w:p>
          <w:p w14:paraId="616DBDB3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07BD724B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Machine Learning for the Profiling of Undiagnosed Diabetes, Hypertension, and </w:t>
            </w:r>
            <w:proofErr w:type="spellStart"/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Cholesterolemia</w:t>
            </w:r>
            <w:proofErr w:type="spellEnd"/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Research Lead and 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October 2022 – October 2023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Biostatistics and Data Repository Sector (NIH), Institute for Public Health (NIH)</w:t>
            </w:r>
          </w:p>
          <w:p w14:paraId="7F2A640A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09D65661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Real-World Effectiveness of COVID-19 Vaccines Under the Malaysian National COVID-19 Immunisation Programme (</w:t>
            </w:r>
            <w:proofErr w:type="spellStart"/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RECoVaM</w:t>
            </w:r>
            <w:proofErr w:type="spellEnd"/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)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Research Lead and 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September 2022 – January 2025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National Institutes of Health, Universiti Malaya</w:t>
            </w:r>
          </w:p>
          <w:p w14:paraId="4BAB3DA8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EBC8460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Automation of ICD-10 Coding Using a Natural Language Processing Approach for Death Registration Data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December 2022 – December 2024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Biostatistics and Data Repository Sector (NIH), Institute for Public Health (NIH)</w:t>
            </w:r>
          </w:p>
          <w:p w14:paraId="63B7ECF9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12F5F79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COVID-19 Epidemiological Analysis and Strategies (</w:t>
            </w:r>
            <w:proofErr w:type="spellStart"/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CEASe</w:t>
            </w:r>
            <w:proofErr w:type="spellEnd"/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)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Analyst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  <w:t>March 2020 – January 2023</w:t>
            </w:r>
            <w:r w:rsidRPr="008C2FA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i/>
                <w:iCs/>
                <w:lang w:val="en-MY"/>
              </w:rPr>
              <w:t>Universiti Malaya</w:t>
            </w:r>
          </w:p>
          <w:p w14:paraId="4CE3C0DF" w14:textId="77777777" w:rsidR="004F2FF3" w:rsidRDefault="004F2FF3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</w:p>
          <w:p w14:paraId="1E779BEB" w14:textId="77777777" w:rsidR="004F2FF3" w:rsidRDefault="004F2FF3" w:rsidP="008C2FA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</w:p>
          <w:p w14:paraId="7A0764B4" w14:textId="77777777" w:rsidR="004F2FF3" w:rsidRPr="008C2FA2" w:rsidRDefault="004F2FF3" w:rsidP="008C2FA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526503E" w14:textId="77777777" w:rsidR="00FD3749" w:rsidRDefault="00FD3749" w:rsidP="00F40338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48EB786F" w14:textId="09138B4A" w:rsidR="00E81E9B" w:rsidRPr="00EC3398" w:rsidRDefault="00E81E9B" w:rsidP="00E81E9B">
            <w:pPr>
              <w:pStyle w:val="Heading2"/>
              <w:rPr>
                <w:color w:val="002060"/>
              </w:rPr>
            </w:pPr>
            <w:r w:rsidRPr="00EC3398">
              <w:rPr>
                <w:color w:val="002060"/>
              </w:rPr>
              <w:t>AWARDS</w:t>
            </w:r>
          </w:p>
          <w:p w14:paraId="3979F4C1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Wu-Lien Teh Best Public Health Student Award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2024</w:t>
            </w:r>
          </w:p>
          <w:p w14:paraId="35586A52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16AF7292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Best Oral Presenter Award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bCs/>
                <w:i/>
                <w:iCs/>
                <w:lang w:val="en-MY"/>
              </w:rPr>
              <w:t>53rd Asia-Pacific Academic Consortium for Public Health Conference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2022</w:t>
            </w:r>
          </w:p>
          <w:p w14:paraId="69269133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63CB1870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lastRenderedPageBreak/>
              <w:t>Young Investigator Travellers Award (YITA)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bCs/>
                <w:i/>
                <w:iCs/>
                <w:lang w:val="en-MY"/>
              </w:rPr>
              <w:t>53rd Asia-Pacific Academic Consortium for Public Health Conference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2022</w:t>
            </w:r>
          </w:p>
          <w:p w14:paraId="34E8B790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017572E2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Statistics and Modelling in Infectious Diseases (SISMID) Summer Institute Scholarship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bCs/>
                <w:i/>
                <w:iCs/>
                <w:lang w:val="en-MY"/>
              </w:rPr>
              <w:t>University of Washington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2022</w:t>
            </w:r>
          </w:p>
          <w:p w14:paraId="71C77C5C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11C4F4B0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International Epidemiological Association Western Pacific Region Bursary Award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bCs/>
                <w:i/>
                <w:iCs/>
                <w:lang w:val="en-MY"/>
              </w:rPr>
              <w:t>World Congress of Epidemiology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2021</w:t>
            </w:r>
          </w:p>
          <w:p w14:paraId="0CBCFA11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4BEBBA56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Malaysia One Health University Network Travel Grant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</w:r>
            <w:r w:rsidRPr="008C2FA2">
              <w:rPr>
                <w:rFonts w:ascii="Calibri Light" w:eastAsia="MS Mincho" w:hAnsi="Calibri Light" w:cs="Calibri Light"/>
                <w:bCs/>
                <w:i/>
                <w:iCs/>
                <w:lang w:val="en-MY"/>
              </w:rPr>
              <w:t>Eighth International Meeting on Emerging Diseases and Surveillance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2021</w:t>
            </w:r>
          </w:p>
          <w:p w14:paraId="3EB6DCEF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2D5855A4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Ministry of Health Postgraduate Scholarship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2018 – 2022</w:t>
            </w:r>
          </w:p>
          <w:p w14:paraId="1717690B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30DA2F06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Computational Biology in Infectious Disease Scholar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2017</w:t>
            </w:r>
          </w:p>
          <w:p w14:paraId="5545ED87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3D4AC6BB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proofErr w:type="spellStart"/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Disted</w:t>
            </w:r>
            <w:proofErr w:type="spellEnd"/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-Stamford A-Level Scholarship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2005</w:t>
            </w:r>
          </w:p>
          <w:p w14:paraId="481BF0FA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78B6CDB2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  <w:r w:rsidRPr="008C2FA2">
              <w:rPr>
                <w:rFonts w:ascii="Calibri Light" w:eastAsia="MS Mincho" w:hAnsi="Calibri Light" w:cs="Calibri Light"/>
                <w:b/>
                <w:bCs/>
                <w:lang w:val="en-MY"/>
              </w:rPr>
              <w:t>Prem Singh Centenary Scholarship</w:t>
            </w:r>
            <w:r w:rsidRPr="008C2FA2">
              <w:rPr>
                <w:rFonts w:ascii="Calibri Light" w:eastAsia="MS Mincho" w:hAnsi="Calibri Light" w:cs="Calibri Light"/>
                <w:bCs/>
                <w:lang w:val="en-MY"/>
              </w:rPr>
              <w:br/>
              <w:t>2004</w:t>
            </w:r>
          </w:p>
          <w:p w14:paraId="43BA1611" w14:textId="77777777" w:rsidR="008C2FA2" w:rsidRP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  <w:lang w:val="en-MY"/>
              </w:rPr>
            </w:pPr>
          </w:p>
          <w:p w14:paraId="16C161E0" w14:textId="54CC3F46" w:rsidR="00CD7437" w:rsidRPr="00EC3398" w:rsidRDefault="00CD7437" w:rsidP="00CD7437">
            <w:pPr>
              <w:pStyle w:val="Heading2"/>
              <w:rPr>
                <w:color w:val="002060"/>
              </w:rPr>
            </w:pPr>
            <w:r>
              <w:rPr>
                <w:color w:val="002060"/>
              </w:rPr>
              <w:t>Conferences/ Workshops</w:t>
            </w:r>
          </w:p>
          <w:p w14:paraId="1035D9D1" w14:textId="40109E2A" w:rsidR="004B74C2" w:rsidRPr="004B74C2" w:rsidRDefault="004B74C2" w:rsidP="004B74C2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i/>
                <w:iCs/>
                <w:lang w:val="en-MY"/>
              </w:rPr>
            </w:pPr>
            <w:r w:rsidRPr="004B74C2"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  <w:t xml:space="preserve">International Conferences &amp; Workshops </w:t>
            </w:r>
          </w:p>
          <w:p w14:paraId="3F2AEE36" w14:textId="15EDDBC8" w:rsidR="004F2FF3" w:rsidRPr="004F2FF3" w:rsidRDefault="004F2FF3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UNU Macau AI Conference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lang w:val="en-MY"/>
              </w:rPr>
              <w:t>22-25 October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t xml:space="preserve"> 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>Macau, China</w:t>
            </w:r>
          </w:p>
          <w:p w14:paraId="66922BB6" w14:textId="77777777" w:rsidR="004F2FF3" w:rsidRDefault="004F2FF3" w:rsidP="004B74C2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6E24EA95" w14:textId="656E2CEA" w:rsidR="004F2FF3" w:rsidRDefault="004F2FF3" w:rsidP="004B74C2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OECD High Level Meeting on Health &amp; Economy &amp; World Bio Summit 2025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lang w:val="en-MY"/>
              </w:rPr>
              <w:t>15-17 September 2025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>
              <w:rPr>
                <w:rFonts w:ascii="Calibri Light" w:eastAsia="MS Mincho" w:hAnsi="Calibri Light" w:cs="Calibri Light"/>
                <w:i/>
                <w:iCs/>
                <w:lang w:val="en-MY"/>
              </w:rPr>
              <w:t>Seoul, Korea</w:t>
            </w:r>
          </w:p>
          <w:p w14:paraId="03F75127" w14:textId="77777777" w:rsidR="004F2FF3" w:rsidRDefault="004F2FF3" w:rsidP="004B74C2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7CF1E3B0" w14:textId="6D015120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EIOS (Epidemic Intelligence of Open Sources) Global Technical Meeting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10-12 December 2024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Saly, Senegal</w:t>
            </w:r>
          </w:p>
          <w:p w14:paraId="6B2722E5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6B8E30D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WPRO Training of Consultant for TB Epidemiologic Review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26th November – 2nd December 2023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University of Sydney</w:t>
            </w:r>
          </w:p>
          <w:p w14:paraId="5FFBCEED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DEB5D56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Asia-Pacific Academic Consortium for Public Health Conference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Presenter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30th November – 1st October 2023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Kuching, Sarawak</w:t>
            </w:r>
          </w:p>
          <w:p w14:paraId="22B6C931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968907F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Precision Public Health Asia 2023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13th-14th July 2023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Singapore</w:t>
            </w:r>
          </w:p>
          <w:p w14:paraId="1AE96BEB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B7C3353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lastRenderedPageBreak/>
              <w:t>International Congress for Infectious Diseases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Poster Presenter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17th-20th November 2022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Kuala Lumpur, Malaysia</w:t>
            </w:r>
          </w:p>
          <w:p w14:paraId="63A66F37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6C9D32A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53rd Asia-Pacific Academic Consortium for Public Health Conference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Oral Presenter, Best Presenter Award, Young Investigator Travel Grant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21st-23rd September 2022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Manila, Philippines</w:t>
            </w:r>
          </w:p>
          <w:p w14:paraId="0660781B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7B6CE33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Computational Biology in Infectious Disease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16th-24th September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ICISE Quy Nhon, Vietnam</w:t>
            </w:r>
          </w:p>
          <w:p w14:paraId="2E5C1A02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B112922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Commission of Science and Technology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Observer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14th-15th January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Geneva, Switzerland</w:t>
            </w:r>
          </w:p>
          <w:p w14:paraId="3C63D671" w14:textId="7B805134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D2685C4" w14:textId="28333A94" w:rsidR="004B74C2" w:rsidRDefault="004B74C2" w:rsidP="004B74C2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</w:pPr>
            <w:r w:rsidRPr="004B74C2"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  <w:t>Local Conferences &amp; Workshops</w:t>
            </w:r>
          </w:p>
          <w:p w14:paraId="40DE8143" w14:textId="77777777" w:rsidR="001A4D5D" w:rsidRDefault="001A4D5D" w:rsidP="004B74C2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</w:pPr>
          </w:p>
          <w:p w14:paraId="15B876DD" w14:textId="77777777" w:rsidR="001A4D5D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MIH Megatrends 2025</w:t>
            </w:r>
          </w:p>
          <w:p w14:paraId="12B5B040" w14:textId="267094A5" w:rsidR="001A4D5D" w:rsidRPr="00B028A8" w:rsidRDefault="001A4D5D" w:rsidP="001A4D5D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  <w:lang w:val="en-MY"/>
              </w:rPr>
              <w:t>25-27 November 2025 | Kuala Lumpur Convention Centre</w:t>
            </w:r>
          </w:p>
          <w:p w14:paraId="5F3749B6" w14:textId="77777777" w:rsidR="001A4D5D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6713A960" w14:textId="77777777" w:rsidR="001A4D5D" w:rsidRPr="00AC3BA9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Asia Pacific Rim Universities (APRU) Conference 2025</w:t>
            </w:r>
          </w:p>
          <w:p w14:paraId="0B0F59CA" w14:textId="48AAB947" w:rsidR="001A4D5D" w:rsidRPr="00B028A8" w:rsidRDefault="001A4D5D" w:rsidP="001A4D5D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lang w:val="en-MY"/>
              </w:rPr>
              <w:t xml:space="preserve">Speaker | </w:t>
            </w:r>
            <w:r>
              <w:rPr>
                <w:rFonts w:ascii="Calibri Light" w:eastAsia="MS Mincho" w:hAnsi="Calibri Light" w:cs="Calibri Light"/>
                <w:lang w:val="en-MY"/>
              </w:rPr>
              <w:t>28-31 October 2025</w:t>
            </w:r>
          </w:p>
          <w:p w14:paraId="66F45859" w14:textId="77777777" w:rsidR="001A4D5D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</w:p>
          <w:p w14:paraId="19D3F976" w14:textId="77777777" w:rsidR="001A4D5D" w:rsidRPr="00AC3BA9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Care360: Patient Centric Conference </w:t>
            </w:r>
          </w:p>
          <w:p w14:paraId="0706E4B8" w14:textId="5892A55E" w:rsidR="001A4D5D" w:rsidRPr="00B028A8" w:rsidRDefault="001A4D5D" w:rsidP="001A4D5D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  <w:lang w:val="en-MY"/>
              </w:rPr>
              <w:t>9 August 2025</w:t>
            </w:r>
          </w:p>
          <w:p w14:paraId="3A4443C9" w14:textId="77777777" w:rsidR="001A4D5D" w:rsidRDefault="001A4D5D" w:rsidP="001A4D5D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67E9394E" w14:textId="77777777" w:rsidR="001A4D5D" w:rsidRPr="00AC3BA9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Precision Public Health Asia Conference 2025</w:t>
            </w:r>
          </w:p>
          <w:p w14:paraId="64532B84" w14:textId="15C20A8B" w:rsidR="001A4D5D" w:rsidRDefault="001A4D5D" w:rsidP="001A4D5D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</w:rPr>
              <w:t>15-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17 July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>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</w:p>
          <w:p w14:paraId="65B95DDD" w14:textId="77777777" w:rsidR="001A4D5D" w:rsidRDefault="001A4D5D" w:rsidP="001A4D5D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1352CB3E" w14:textId="77777777" w:rsidR="001A4D5D" w:rsidRPr="00AC3BA9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AC3BA9">
              <w:rPr>
                <w:rFonts w:ascii="Calibri Light" w:eastAsia="MS Mincho" w:hAnsi="Calibri Light" w:cs="Calibri Light"/>
                <w:b/>
                <w:bCs/>
                <w:lang w:val="en-MY"/>
              </w:rPr>
              <w:t>MMA Selangor Healthcare Conference</w:t>
            </w:r>
          </w:p>
          <w:p w14:paraId="7864A63C" w14:textId="501B3EBA" w:rsidR="001A4D5D" w:rsidRDefault="001A4D5D" w:rsidP="001A4D5D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>
              <w:rPr>
                <w:rFonts w:ascii="Calibri Light" w:eastAsia="MS Mincho" w:hAnsi="Calibri Light" w:cs="Calibri Light"/>
                <w:lang w:val="en-MY"/>
              </w:rPr>
              <w:t xml:space="preserve">27 April 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>202</w:t>
            </w:r>
            <w:r>
              <w:rPr>
                <w:rFonts w:ascii="Calibri Light" w:eastAsia="MS Mincho" w:hAnsi="Calibri Light" w:cs="Calibri Light"/>
                <w:lang w:val="en-MY"/>
              </w:rPr>
              <w:t>5</w:t>
            </w:r>
          </w:p>
          <w:p w14:paraId="484A4C99" w14:textId="77777777" w:rsidR="001A4D5D" w:rsidRDefault="001A4D5D" w:rsidP="001A4D5D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65696CB6" w14:textId="77777777" w:rsidR="001A4D5D" w:rsidRPr="00AC3BA9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AC3BA9">
              <w:rPr>
                <w:rFonts w:ascii="Calibri Light" w:eastAsia="MS Mincho" w:hAnsi="Calibri Light" w:cs="Calibri Light"/>
                <w:b/>
                <w:bCs/>
                <w:lang w:val="en-MY"/>
              </w:rPr>
              <w:t>Malaysian Medical Association Webinar Series</w:t>
            </w:r>
          </w:p>
          <w:p w14:paraId="187C67DF" w14:textId="77777777" w:rsidR="001A4D5D" w:rsidRDefault="001A4D5D" w:rsidP="001A4D5D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  <w:r w:rsidRPr="00AC3BA9">
              <w:rPr>
                <w:rFonts w:ascii="Calibri Light" w:eastAsia="MS Mincho" w:hAnsi="Calibri Light" w:cs="Calibri Light"/>
                <w:i/>
                <w:iCs/>
                <w:lang w:val="en-MY"/>
              </w:rPr>
              <w:t>AI in Primary Healthcare: Insights for the Modern Doctor</w:t>
            </w:r>
            <w:r w:rsidRPr="00AC3BA9">
              <w:rPr>
                <w:rFonts w:ascii="Calibri Light" w:eastAsia="MS Mincho" w:hAnsi="Calibri Light" w:cs="Calibri Light"/>
                <w:i/>
                <w:iCs/>
                <w:lang w:val="en-MY"/>
              </w:rPr>
              <w:br/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>Speaker | 1</w:t>
            </w:r>
            <w:r>
              <w:rPr>
                <w:rFonts w:ascii="Calibri Light" w:eastAsia="MS Mincho" w:hAnsi="Calibri Light" w:cs="Calibri Light"/>
                <w:lang w:val="en-MY"/>
              </w:rPr>
              <w:t>5 April 2025</w:t>
            </w:r>
          </w:p>
          <w:p w14:paraId="4BC73FA0" w14:textId="77777777" w:rsidR="001A4D5D" w:rsidRPr="00CE49DE" w:rsidRDefault="001A4D5D" w:rsidP="001A4D5D">
            <w:pPr>
              <w:pStyle w:val="PlainText"/>
              <w:rPr>
                <w:rFonts w:asciiTheme="majorHAnsi" w:eastAsia="MS Mincho" w:hAnsiTheme="majorHAnsi" w:cs="Calibri Light"/>
                <w:b/>
                <w:bCs/>
                <w:color w:val="002060"/>
                <w:lang w:val="en-MY"/>
              </w:rPr>
            </w:pPr>
          </w:p>
          <w:p w14:paraId="35E0B863" w14:textId="78655C58" w:rsidR="001A4D5D" w:rsidRPr="00CE49DE" w:rsidRDefault="001A4D5D" w:rsidP="001A4D5D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CE49DE">
              <w:rPr>
                <w:rFonts w:ascii="Calibri Light" w:eastAsia="MS Mincho" w:hAnsi="Calibri Light" w:cs="Calibri Light"/>
                <w:b/>
                <w:bCs/>
                <w:lang w:val="en-MY"/>
              </w:rPr>
              <w:t>Health Insurance Claims Data Workshop-World Bank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lang w:val="en-MY"/>
              </w:rPr>
              <w:t>1</w:t>
            </w:r>
            <w:r w:rsidRPr="00CE49DE">
              <w:rPr>
                <w:rFonts w:ascii="Calibri Light" w:eastAsia="MS Mincho" w:hAnsi="Calibri Light" w:cs="Calibri Light"/>
                <w:lang w:val="en-MY"/>
              </w:rPr>
              <w:t>2-14 February 2025</w:t>
            </w:r>
          </w:p>
          <w:p w14:paraId="39629344" w14:textId="77777777" w:rsidR="001A4D5D" w:rsidRPr="004B74C2" w:rsidRDefault="001A4D5D" w:rsidP="004B74C2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</w:pPr>
          </w:p>
          <w:p w14:paraId="29E68C71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NEXT Healthcare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Speaker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5th September 2024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TM, Cyberjaya</w:t>
            </w:r>
          </w:p>
          <w:p w14:paraId="793E84CF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0CA69588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proofErr w:type="spellStart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imPACHs</w:t>
            </w:r>
            <w:proofErr w:type="spellEnd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2024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Speaker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18th July 2024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Multimedia Science University, Shah Alam</w:t>
            </w:r>
          </w:p>
          <w:p w14:paraId="59110E33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DC34B02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Asia Pacific Conference on Public Health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Presenter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9th-11th July 2024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Kuching, Sarawak</w:t>
            </w:r>
          </w:p>
          <w:p w14:paraId="767E8ED9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8218C4D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Healthcare Information and Management Systems Society (HIMMS) Asia Masterclass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Speaker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4th July 2024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W Hotel, Kuala Lumpur</w:t>
            </w:r>
          </w:p>
          <w:p w14:paraId="26217EAD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A105A7D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lastRenderedPageBreak/>
              <w:t>Clinical Research Malaysia Trial Connect 2024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Speaker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>9th-10th May 2024</w:t>
            </w:r>
          </w:p>
          <w:p w14:paraId="606CCD3C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06C3246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Future Healthcare Asia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Presenter/ Moderator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6th-7th March 2024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Kuala Lumpur</w:t>
            </w:r>
          </w:p>
          <w:p w14:paraId="309E1705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1D15821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16th National Conference for Clinical Research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Presenter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20th-22nd September 2023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Kuching, Sarawak</w:t>
            </w:r>
          </w:p>
          <w:p w14:paraId="7D807E60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072EECBE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24th NIH Scientific Conference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Presenter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22nd-23rd August 2023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Shah Alam</w:t>
            </w:r>
          </w:p>
          <w:p w14:paraId="6D7B3790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E3CE727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Asia Healthcare Analytics Summit 2023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21st-22nd February 2023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Petaling Jaya</w:t>
            </w:r>
          </w:p>
          <w:p w14:paraId="0BE5509A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17C8A7F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Applied Methods for Cost-Effectiveness Analysis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3rd-4th October 2022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VE Hotel, Petaling Jaya</w:t>
            </w:r>
          </w:p>
          <w:p w14:paraId="1A6034CC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1DA2757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Experts Meeting on Malaysian Health White Paper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Scribe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>2nd July 2022</w:t>
            </w:r>
          </w:p>
          <w:p w14:paraId="6E7EEBBB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9242287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Asia-Pacific Conference in Public Health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Presenter/ Moderator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2nd-4th August 2020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Hilton Shah Alam</w:t>
            </w:r>
          </w:p>
          <w:p w14:paraId="5700641F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A4D5A6D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Asia-Pacific Conference in Public Health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Oral Presenter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12th-14th September 2020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Equatorial Penang</w:t>
            </w:r>
          </w:p>
          <w:p w14:paraId="3E2C00D5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492E914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Decision Modelling for Health Economic Evaluation Workshop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12th December 2019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Universiti Malaya</w:t>
            </w:r>
          </w:p>
          <w:p w14:paraId="6D8A16D9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3048A2B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12th Sabah Public Health Colloquium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Poster Presenter/ 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13th-14th November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INTAN Sabah</w:t>
            </w:r>
          </w:p>
          <w:p w14:paraId="1777FF31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0356EA8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Dengue Update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7th November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Hospital Tawau</w:t>
            </w:r>
          </w:p>
          <w:p w14:paraId="65065C52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CE31778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Good Clinical Practice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16th-18th August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Hospital Duchess of Kent, Sandakan</w:t>
            </w:r>
          </w:p>
          <w:p w14:paraId="337B28F0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F083AEC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National Dengue and Arboviruses Infection Conference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Poster Presenter/ 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12th-13th August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Berjaya Times Square Hotel, Kuala Lumpur</w:t>
            </w:r>
          </w:p>
          <w:p w14:paraId="6710A0FE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39C951E4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lastRenderedPageBreak/>
              <w:t>Research Methodology and Basic Biostatistics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Organiser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17th-19th May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PKK Tawau</w:t>
            </w:r>
          </w:p>
          <w:p w14:paraId="235088F6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B576FB7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Disease Modelling Workshop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24th-28th April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UNIMAS</w:t>
            </w:r>
          </w:p>
          <w:p w14:paraId="7EEEFF9A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465C227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Case Presentation Course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Organiser/ Speaker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6th March 2017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PKK Tawau</w:t>
            </w:r>
          </w:p>
          <w:p w14:paraId="2E798547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ED649FB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2nd Sabah Public Health Conference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Oral Presenter/ 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11th-14th October 2016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Promenade Hotel, Kota Kinabalu</w:t>
            </w:r>
          </w:p>
          <w:p w14:paraId="5D6E9EB0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DE0E6AA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proofErr w:type="spellStart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Kursus</w:t>
            </w:r>
            <w:proofErr w:type="spellEnd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Asas </w:t>
            </w:r>
            <w:proofErr w:type="spellStart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Pengendalian</w:t>
            </w:r>
            <w:proofErr w:type="spellEnd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</w:t>
            </w:r>
            <w:proofErr w:type="spellStart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Jenazah</w:t>
            </w:r>
            <w:proofErr w:type="spellEnd"/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Speaker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>24th September 2016</w:t>
            </w:r>
          </w:p>
          <w:p w14:paraId="35C4AB6B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67FE08B5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Influenza/ </w:t>
            </w:r>
            <w:proofErr w:type="spellStart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MeRS</w:t>
            </w:r>
            <w:proofErr w:type="spellEnd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-CoV </w:t>
            </w:r>
            <w:proofErr w:type="gramStart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Table Top</w:t>
            </w:r>
            <w:proofErr w:type="gramEnd"/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 Simulation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Facilitator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23rd August 2016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PKK Tawau</w:t>
            </w:r>
          </w:p>
          <w:p w14:paraId="3D7C6D8C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7A0F8D3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Dengue Update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21st July 2016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Hospital Tawau</w:t>
            </w:r>
          </w:p>
          <w:p w14:paraId="71EBFF82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5766DCD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ACS/ ECG Workshop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20th-21st May 2016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Hospital Tawau</w:t>
            </w:r>
          </w:p>
          <w:p w14:paraId="33CED555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B5F1F52" w14:textId="77777777" w:rsid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3rd Sabah State Zoonotic Seminar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>11th-12th May 2016</w:t>
            </w:r>
          </w:p>
          <w:p w14:paraId="0BF0B8EC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0B41826E" w14:textId="77777777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Chronic Kidney Disease Workshop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</w:r>
            <w:r w:rsidRPr="004B74C2">
              <w:rPr>
                <w:rFonts w:ascii="Calibri Light" w:eastAsia="MS Mincho" w:hAnsi="Calibri Light" w:cs="Calibri Light"/>
                <w:b/>
                <w:bCs/>
                <w:lang w:val="en-MY"/>
              </w:rPr>
              <w:t>Participant</w:t>
            </w:r>
            <w:r w:rsidRPr="004B74C2">
              <w:rPr>
                <w:rFonts w:ascii="Calibri Light" w:eastAsia="MS Mincho" w:hAnsi="Calibri Light" w:cs="Calibri Light"/>
                <w:lang w:val="en-MY"/>
              </w:rPr>
              <w:br/>
              <w:t xml:space="preserve">27th April | </w:t>
            </w:r>
            <w:r w:rsidRPr="004B74C2">
              <w:rPr>
                <w:rFonts w:ascii="Calibri Light" w:eastAsia="MS Mincho" w:hAnsi="Calibri Light" w:cs="Calibri Light"/>
                <w:i/>
                <w:iCs/>
                <w:lang w:val="en-MY"/>
              </w:rPr>
              <w:t>KK Tawau</w:t>
            </w:r>
          </w:p>
          <w:p w14:paraId="6B357054" w14:textId="2CF2FCC5" w:rsidR="004B74C2" w:rsidRPr="004B74C2" w:rsidRDefault="004B74C2" w:rsidP="004B74C2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3BBAF58" w14:textId="29BC129A" w:rsidR="00D47B46" w:rsidRDefault="004B74C2" w:rsidP="00D47B46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</w:pPr>
            <w:r w:rsidRPr="004B74C2"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  <w:t xml:space="preserve">Online/ MOOC </w:t>
            </w:r>
          </w:p>
          <w:p w14:paraId="15C27A1F" w14:textId="349CF4FD" w:rsidR="00347891" w:rsidRDefault="00347891" w:rsidP="00D47B46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</w:pPr>
          </w:p>
          <w:p w14:paraId="7297CAD0" w14:textId="6C693C47" w:rsidR="001A4D5D" w:rsidRDefault="00347891" w:rsidP="00D47B46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>
              <w:rPr>
                <w:rFonts w:ascii="Calibri Light" w:eastAsia="MS Mincho" w:hAnsi="Calibri Light" w:cs="Calibri Light"/>
                <w:b/>
                <w:bCs/>
                <w:lang w:val="en-MY"/>
              </w:rPr>
              <w:t>SNOMED Foundation Course</w:t>
            </w:r>
          </w:p>
          <w:p w14:paraId="04529027" w14:textId="2D06678B" w:rsidR="00347891" w:rsidRPr="00347891" w:rsidRDefault="00347891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347891">
              <w:rPr>
                <w:rFonts w:ascii="Calibri Light" w:eastAsia="MS Mincho" w:hAnsi="Calibri Light" w:cs="Calibri Light"/>
                <w:lang w:val="en-MY"/>
              </w:rPr>
              <w:t>4th March – 4</w:t>
            </w:r>
            <w:r w:rsidRPr="00347891">
              <w:rPr>
                <w:rFonts w:ascii="Calibri Light" w:eastAsia="MS Mincho" w:hAnsi="Calibri Light" w:cs="Calibri Light"/>
                <w:vertAlign w:val="superscript"/>
                <w:lang w:val="en-MY"/>
              </w:rPr>
              <w:t>th</w:t>
            </w:r>
            <w:r w:rsidRPr="00347891">
              <w:rPr>
                <w:rFonts w:ascii="Calibri Light" w:eastAsia="MS Mincho" w:hAnsi="Calibri Light" w:cs="Calibri Light"/>
                <w:lang w:val="en-MY"/>
              </w:rPr>
              <w:t xml:space="preserve"> April 2026 | SNOMED International</w:t>
            </w:r>
          </w:p>
          <w:p w14:paraId="77E04575" w14:textId="77777777" w:rsidR="00347891" w:rsidRPr="00D47B46" w:rsidRDefault="00347891" w:rsidP="00D47B46">
            <w:pPr>
              <w:pStyle w:val="PlainText"/>
              <w:rPr>
                <w:rFonts w:asciiTheme="minorHAnsi" w:eastAsia="MS Mincho" w:hAnsiTheme="minorHAnsi" w:cs="Calibri Light"/>
                <w:b/>
                <w:bCs/>
                <w:i/>
                <w:iCs/>
                <w:color w:val="002060"/>
                <w:lang w:val="en-MY"/>
              </w:rPr>
            </w:pPr>
          </w:p>
          <w:p w14:paraId="43BD09FC" w14:textId="6492ADBC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Regression Modelling Strategies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 xml:space="preserve">16th-20th May 2023 | </w:t>
            </w:r>
            <w:r w:rsidRPr="00D47B46">
              <w:rPr>
                <w:rFonts w:ascii="Calibri Light" w:eastAsia="MS Mincho" w:hAnsi="Calibri Light" w:cs="Calibri Light"/>
                <w:i/>
                <w:iCs/>
                <w:lang w:val="en-MY"/>
              </w:rPr>
              <w:t>University of Vanderbilt</w:t>
            </w:r>
          </w:p>
          <w:p w14:paraId="6076E70C" w14:textId="77777777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</w:p>
          <w:p w14:paraId="3D332CC7" w14:textId="77777777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Interventions and Calibration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August 2020 | Imperial College London</w:t>
            </w:r>
          </w:p>
          <w:p w14:paraId="6F499626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512110F" w14:textId="77777777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Developing the SIR Model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June 2020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t>Imperial College London</w:t>
            </w:r>
          </w:p>
          <w:p w14:paraId="512563F6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278A36B" w14:textId="77777777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Modelling Infectious Diseases and Health Economics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7th-11th September 2020</w:t>
            </w:r>
          </w:p>
          <w:p w14:paraId="0C5734AF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634D74C" w14:textId="7ADA46FD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lastRenderedPageBreak/>
              <w:t>Bayesian Statistics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September 2018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t>Duke University</w:t>
            </w:r>
          </w:p>
          <w:p w14:paraId="1E48055F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743454C6" w14:textId="2EC8655A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 xml:space="preserve">Linear Regression and </w:t>
            </w:r>
            <w:proofErr w:type="spellStart"/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Modeling</w:t>
            </w:r>
            <w:proofErr w:type="spellEnd"/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June 2018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t>Duke University</w:t>
            </w:r>
          </w:p>
          <w:p w14:paraId="20AF9BB7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16A52BCA" w14:textId="5F97A5A5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b/>
                <w:bCs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Inferential Statistics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April 2018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t>Duke University</w:t>
            </w:r>
          </w:p>
          <w:p w14:paraId="623B5856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98DA199" w14:textId="4B186441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Introduction to Probability and Data with R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March 2018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| 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t>Duke University</w:t>
            </w:r>
          </w:p>
          <w:p w14:paraId="62322852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97D53C8" w14:textId="340427E6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Comprehensive Statistics and Data Science with R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June-October 2017</w:t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 | Coursera</w:t>
            </w:r>
          </w:p>
          <w:p w14:paraId="2828683D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4803FA65" w14:textId="420AB698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The Comprehensive Statistics and Data Science with R Course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lang w:val="en-MY"/>
              </w:rPr>
              <w:t>August 2017 | Udemy</w:t>
            </w:r>
          </w:p>
          <w:p w14:paraId="27CFFBBD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5BA9CD41" w14:textId="4CD15B2C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How to Easily Use ANN for Prediction Mapping Using GIS Data?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March 2017 | 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t>Udemy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</w:r>
          </w:p>
          <w:p w14:paraId="1C342B47" w14:textId="02CDCB69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Crash Course: Investing the Proven &amp; Simple Way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</w:r>
            <w:r>
              <w:rPr>
                <w:rFonts w:ascii="Calibri Light" w:eastAsia="MS Mincho" w:hAnsi="Calibri Light" w:cs="Calibri Light"/>
                <w:lang w:val="en-MY"/>
              </w:rPr>
              <w:t xml:space="preserve">June 2016 | 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t>Udemy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</w:r>
          </w:p>
          <w:p w14:paraId="186D1584" w14:textId="711998E8" w:rsid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National Blue Ocean Strategy Online Training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>June-July 2017</w:t>
            </w:r>
          </w:p>
          <w:p w14:paraId="58A3BBE7" w14:textId="77777777" w:rsidR="00D47B46" w:rsidRPr="00D47B46" w:rsidRDefault="00D47B46" w:rsidP="00D47B46">
            <w:pPr>
              <w:pStyle w:val="PlainText"/>
              <w:rPr>
                <w:rFonts w:ascii="Calibri Light" w:eastAsia="MS Mincho" w:hAnsi="Calibri Light" w:cs="Calibri Light"/>
                <w:lang w:val="en-MY"/>
              </w:rPr>
            </w:pPr>
          </w:p>
          <w:p w14:paraId="2B9BDD29" w14:textId="3606766D" w:rsidR="009B181D" w:rsidRPr="00D47B46" w:rsidRDefault="00D47B46" w:rsidP="00CD7437">
            <w:pPr>
              <w:pStyle w:val="PlainText"/>
              <w:rPr>
                <w:rFonts w:ascii="Calibri Light" w:eastAsia="MS Mincho" w:hAnsi="Calibri Light" w:cs="Calibri Light"/>
                <w:i/>
                <w:iCs/>
                <w:lang w:val="en-MY"/>
              </w:rPr>
            </w:pPr>
            <w:r w:rsidRPr="00D47B46">
              <w:rPr>
                <w:rFonts w:ascii="Calibri Light" w:eastAsia="MS Mincho" w:hAnsi="Calibri Light" w:cs="Calibri Light"/>
                <w:b/>
                <w:bCs/>
                <w:lang w:val="en-MY"/>
              </w:rPr>
              <w:t>Statistics for Medical Professionals</w:t>
            </w:r>
            <w:r w:rsidRPr="00D47B46">
              <w:rPr>
                <w:rFonts w:ascii="Calibri Light" w:eastAsia="MS Mincho" w:hAnsi="Calibri Light" w:cs="Calibri Light"/>
                <w:lang w:val="en-MY"/>
              </w:rPr>
              <w:br/>
              <w:t xml:space="preserve">January-June 2017 | </w:t>
            </w:r>
            <w:r w:rsidRPr="00D47B46">
              <w:rPr>
                <w:rFonts w:ascii="Calibri Light" w:eastAsia="MS Mincho" w:hAnsi="Calibri Light" w:cs="Calibri Light"/>
                <w:i/>
                <w:iCs/>
                <w:lang w:val="en-MY"/>
              </w:rPr>
              <w:t>Stanford University School of Medicine</w:t>
            </w:r>
          </w:p>
          <w:p w14:paraId="41E5A77C" w14:textId="7FB5E937" w:rsidR="00CD7437" w:rsidRPr="00EC3398" w:rsidRDefault="00CD7437" w:rsidP="00CD7437">
            <w:pPr>
              <w:pStyle w:val="Heading2"/>
              <w:rPr>
                <w:color w:val="002060"/>
              </w:rPr>
            </w:pPr>
            <w:r>
              <w:rPr>
                <w:color w:val="002060"/>
              </w:rPr>
              <w:t>activities</w:t>
            </w:r>
          </w:p>
          <w:p w14:paraId="53861AD9" w14:textId="74148DCB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r>
              <w:rPr>
                <w:rFonts w:ascii="Calibri Light" w:eastAsia="MS Mincho" w:hAnsi="Calibri Light" w:cs="Calibri Light"/>
                <w:b/>
                <w:bCs/>
                <w:szCs w:val="18"/>
              </w:rPr>
              <w:t>Social Concerns Committee, Gateway Methodist Church</w:t>
            </w:r>
          </w:p>
          <w:p w14:paraId="5AC0DAC9" w14:textId="5D2711BA" w:rsidR="00206C1E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>
              <w:rPr>
                <w:rFonts w:ascii="Calibri Light" w:eastAsia="MS Mincho" w:hAnsi="Calibri Light" w:cs="Calibri Light"/>
                <w:bCs/>
                <w:szCs w:val="18"/>
              </w:rPr>
              <w:t>Chairperson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, </w:t>
            </w:r>
            <w:r>
              <w:rPr>
                <w:rFonts w:ascii="Calibri Light" w:eastAsia="MS Mincho" w:hAnsi="Calibri Light" w:cs="Calibri Light"/>
                <w:bCs/>
                <w:szCs w:val="18"/>
              </w:rPr>
              <w:t>January2024 – to date</w:t>
            </w:r>
          </w:p>
          <w:p w14:paraId="05E594B2" w14:textId="77777777" w:rsidR="00206C1E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47C3763F" w14:textId="32DDE6A2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proofErr w:type="spellStart"/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Pertandingan</w:t>
            </w:r>
            <w:proofErr w:type="spellEnd"/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 xml:space="preserve"> Futsal </w:t>
            </w:r>
            <w:proofErr w:type="spellStart"/>
            <w:r>
              <w:rPr>
                <w:rFonts w:ascii="Calibri Light" w:eastAsia="MS Mincho" w:hAnsi="Calibri Light" w:cs="Calibri Light"/>
                <w:b/>
                <w:bCs/>
                <w:szCs w:val="18"/>
              </w:rPr>
              <w:t>Institut</w:t>
            </w:r>
            <w:proofErr w:type="spellEnd"/>
            <w:r>
              <w:rPr>
                <w:rFonts w:ascii="Calibri Light" w:eastAsia="MS Mincho" w:hAnsi="Calibri Light" w:cs="Calibri Light"/>
                <w:b/>
                <w:bCs/>
                <w:szCs w:val="18"/>
              </w:rPr>
              <w:t xml:space="preserve"> Kesihatan Negara</w:t>
            </w:r>
          </w:p>
          <w:p w14:paraId="309C376A" w14:textId="77777777" w:rsidR="00206C1E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Team Member, </w:t>
            </w:r>
            <w:r>
              <w:rPr>
                <w:rFonts w:ascii="Calibri Light" w:eastAsia="MS Mincho" w:hAnsi="Calibri Light" w:cs="Calibri Light"/>
                <w:bCs/>
                <w:szCs w:val="18"/>
              </w:rPr>
              <w:t>August 2023</w:t>
            </w:r>
          </w:p>
          <w:p w14:paraId="1816677B" w14:textId="77777777" w:rsidR="00206C1E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</w:p>
          <w:p w14:paraId="48CB6F31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proofErr w:type="spellStart"/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Pertandingan</w:t>
            </w:r>
            <w:proofErr w:type="spellEnd"/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 xml:space="preserve"> Futsal Kesihatan Tawau</w:t>
            </w:r>
          </w:p>
          <w:p w14:paraId="3F759400" w14:textId="77777777" w:rsidR="00206C1E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>Team Member, January 2017, 1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  <w:vertAlign w:val="superscript"/>
              </w:rPr>
              <w:t>st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 </w:t>
            </w:r>
            <w:r>
              <w:rPr>
                <w:rFonts w:ascii="Calibri Light" w:eastAsia="MS Mincho" w:hAnsi="Calibri Light" w:cs="Calibri Light"/>
                <w:bCs/>
                <w:szCs w:val="18"/>
              </w:rPr>
              <w:t>p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>lace</w:t>
            </w:r>
          </w:p>
          <w:p w14:paraId="61DF2641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</w:p>
          <w:p w14:paraId="2AE5474B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University Level Cyber Gaming Competition, UNPAD Bandung</w:t>
            </w:r>
          </w:p>
          <w:p w14:paraId="38ECE47C" w14:textId="77777777" w:rsidR="00206C1E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>Team Member, Local Chapter, 2011, 1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  <w:vertAlign w:val="superscript"/>
              </w:rPr>
              <w:t>st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 Place</w:t>
            </w:r>
          </w:p>
          <w:p w14:paraId="67D45DAF" w14:textId="77777777" w:rsidR="00206C1E" w:rsidRDefault="00206C1E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7C9B5430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Basketball and Football Teams, Malaysian Students in Indonesia League 2008</w:t>
            </w:r>
          </w:p>
          <w:p w14:paraId="6DF9BC75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Team Member, Local </w:t>
            </w:r>
            <w:r>
              <w:rPr>
                <w:rFonts w:ascii="Calibri Light" w:eastAsia="MS Mincho" w:hAnsi="Calibri Light" w:cs="Calibri Light"/>
                <w:bCs/>
                <w:szCs w:val="18"/>
              </w:rPr>
              <w:t>c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>hapter, 2008, 3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  <w:vertAlign w:val="superscript"/>
              </w:rPr>
              <w:t>rd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 place </w:t>
            </w:r>
          </w:p>
          <w:p w14:paraId="0CD904D7" w14:textId="77777777" w:rsidR="00206C1E" w:rsidRDefault="00206C1E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55D54631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 xml:space="preserve">Debate Team, Universitas </w:t>
            </w:r>
            <w:proofErr w:type="spellStart"/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Padjadjaran</w:t>
            </w:r>
            <w:proofErr w:type="spellEnd"/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 xml:space="preserve"> 2010-2011</w:t>
            </w:r>
          </w:p>
          <w:p w14:paraId="71F2A209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>Team Member, 1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  <w:vertAlign w:val="superscript"/>
              </w:rPr>
              <w:t>st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 </w:t>
            </w:r>
            <w:r>
              <w:rPr>
                <w:rFonts w:ascii="Calibri Light" w:eastAsia="MS Mincho" w:hAnsi="Calibri Light" w:cs="Calibri Light"/>
                <w:bCs/>
                <w:szCs w:val="18"/>
              </w:rPr>
              <w:t>p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lace </w:t>
            </w:r>
          </w:p>
          <w:p w14:paraId="0E8D17C3" w14:textId="77777777" w:rsidR="00206C1E" w:rsidRDefault="00206C1E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1480E0C3" w14:textId="77777777" w:rsidR="00B5072C" w:rsidRDefault="00B5072C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72083CA9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Malaysian Medical Students Association in Indonesia, 2008-2010</w:t>
            </w:r>
          </w:p>
          <w:p w14:paraId="410C0140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>Chairperson of Christian Religious Affairs</w:t>
            </w:r>
          </w:p>
          <w:p w14:paraId="5EDA269D" w14:textId="77777777" w:rsidR="00206C1E" w:rsidRDefault="00206C1E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536A4AA4" w14:textId="77777777" w:rsidR="001A4D5D" w:rsidRDefault="001A4D5D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70D9FCCC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Methodist Youth Fellowship, Penang Chapter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, </w:t>
            </w: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January – December 2004</w:t>
            </w:r>
          </w:p>
          <w:p w14:paraId="75C40103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>President, local chapter</w:t>
            </w:r>
          </w:p>
          <w:p w14:paraId="27699DDF" w14:textId="77777777" w:rsidR="00206C1E" w:rsidRDefault="00206C1E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5DC3D79D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lastRenderedPageBreak/>
              <w:t xml:space="preserve">Taek-Won-Do Association, Methodist Boys School </w:t>
            </w:r>
            <w:proofErr w:type="gramStart"/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 xml:space="preserve">Penang, 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 </w:t>
            </w: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January</w:t>
            </w:r>
            <w:proofErr w:type="gramEnd"/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 xml:space="preserve"> – December 2004</w:t>
            </w:r>
          </w:p>
          <w:p w14:paraId="3D33919B" w14:textId="77777777" w:rsidR="00206C1E" w:rsidRPr="00A94094" w:rsidRDefault="00206C1E" w:rsidP="00206C1E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Secretary, local chapter, </w:t>
            </w:r>
          </w:p>
          <w:p w14:paraId="62EE73B6" w14:textId="77777777" w:rsidR="00206C1E" w:rsidRDefault="00206C1E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</w:p>
          <w:p w14:paraId="25BF3981" w14:textId="4A8B94B2" w:rsidR="00CD7437" w:rsidRPr="00A94094" w:rsidRDefault="00CD7437" w:rsidP="00CD7437">
            <w:pPr>
              <w:pStyle w:val="PlainText"/>
              <w:rPr>
                <w:rFonts w:ascii="Calibri Light" w:eastAsia="MS Mincho" w:hAnsi="Calibri Light" w:cs="Calibri Light"/>
                <w:b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/>
                <w:bCs/>
                <w:szCs w:val="18"/>
              </w:rPr>
              <w:t>Debate Team, Methodist Boys School Penang, January 2003 – December 2004</w:t>
            </w:r>
          </w:p>
          <w:p w14:paraId="340DC85B" w14:textId="77777777" w:rsidR="00CD7437" w:rsidRPr="00A94094" w:rsidRDefault="00CD7437" w:rsidP="00CD7437">
            <w:pPr>
              <w:pStyle w:val="PlainText"/>
              <w:rPr>
                <w:rFonts w:ascii="Calibri Light" w:eastAsia="MS Mincho" w:hAnsi="Calibri Light" w:cs="Calibri Light"/>
                <w:bCs/>
                <w:szCs w:val="18"/>
              </w:rPr>
            </w:pP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>Team Captain, local and district chapter, 2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  <w:vertAlign w:val="superscript"/>
              </w:rPr>
              <w:t>nd</w:t>
            </w:r>
            <w:r w:rsidRPr="00A94094">
              <w:rPr>
                <w:rFonts w:ascii="Calibri Light" w:eastAsia="MS Mincho" w:hAnsi="Calibri Light" w:cs="Calibri Light"/>
                <w:bCs/>
                <w:szCs w:val="18"/>
              </w:rPr>
              <w:t xml:space="preserve"> Place District Level </w:t>
            </w:r>
          </w:p>
          <w:p w14:paraId="7A8B0256" w14:textId="77777777" w:rsidR="00CD7437" w:rsidRPr="00CD7437" w:rsidRDefault="00CD7437" w:rsidP="008F73EF">
            <w:pPr>
              <w:rPr>
                <w:lang w:val="en-MY" w:eastAsia="en-MY"/>
              </w:rPr>
            </w:pPr>
          </w:p>
          <w:p w14:paraId="394B89BF" w14:textId="2D7BFC13" w:rsidR="008C2FA2" w:rsidRPr="008C2FA2" w:rsidRDefault="00E81E9B" w:rsidP="008C2FA2">
            <w:pPr>
              <w:pStyle w:val="Heading2"/>
              <w:rPr>
                <w:color w:val="002060"/>
              </w:rPr>
            </w:pPr>
            <w:r w:rsidRPr="00EC3398">
              <w:rPr>
                <w:color w:val="002060"/>
              </w:rPr>
              <w:t>SOCIAL WORK</w:t>
            </w:r>
          </w:p>
          <w:p w14:paraId="29FFAE83" w14:textId="04E4FDAE" w:rsidR="001A4D5D" w:rsidRPr="002428A1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 xml:space="preserve">Charity Outreach Orphanages, Social Concerns Gateway Methodist Church- 2025 </w:t>
            </w:r>
          </w:p>
          <w:p w14:paraId="50D69481" w14:textId="77777777" w:rsidR="001A4D5D" w:rsidRPr="002428A1" w:rsidRDefault="001A4D5D" w:rsidP="001A4D5D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>Chairperson</w:t>
            </w:r>
          </w:p>
          <w:p w14:paraId="7C28179B" w14:textId="10263BBA" w:rsidR="001A4D5D" w:rsidRDefault="001A4D5D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>
              <w:rPr>
                <w:rFonts w:ascii="Calibri Light" w:eastAsia="MS Mincho" w:hAnsi="Calibri Light" w:cs="Calibri Light"/>
                <w:bCs/>
              </w:rPr>
              <w:t>Basic needs like groceries and stationary provision to Orphanages around the Klang Valley</w:t>
            </w:r>
          </w:p>
          <w:p w14:paraId="12C85208" w14:textId="77777777" w:rsidR="001A4D5D" w:rsidRDefault="001A4D5D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3A83290B" w14:textId="291E845B" w:rsidR="008C2FA2" w:rsidRPr="002428A1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 xml:space="preserve">Charity Medical Outreach, Social Concerns Gateway Methodist Church- December </w:t>
            </w:r>
          </w:p>
          <w:p w14:paraId="54CA5ED7" w14:textId="6BE13167" w:rsidR="008C2FA2" w:rsidRPr="002428A1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>
              <w:rPr>
                <w:rFonts w:ascii="Calibri Light" w:eastAsia="MS Mincho" w:hAnsi="Calibri Light" w:cs="Calibri Light"/>
                <w:b/>
                <w:bCs/>
              </w:rPr>
              <w:t>Chairperson</w:t>
            </w:r>
          </w:p>
          <w:p w14:paraId="72A541C2" w14:textId="21785746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 xml:space="preserve">Treated basic medical needs of poor folk in </w:t>
            </w:r>
            <w:r>
              <w:rPr>
                <w:rFonts w:ascii="Calibri Light" w:eastAsia="MS Mincho" w:hAnsi="Calibri Light" w:cs="Calibri Light"/>
                <w:bCs/>
              </w:rPr>
              <w:t>Kepong-</w:t>
            </w:r>
            <w:proofErr w:type="spellStart"/>
            <w:r>
              <w:rPr>
                <w:rFonts w:ascii="Calibri Light" w:eastAsia="MS Mincho" w:hAnsi="Calibri Light" w:cs="Calibri Light"/>
                <w:bCs/>
              </w:rPr>
              <w:t>Jinjang</w:t>
            </w:r>
            <w:proofErr w:type="spellEnd"/>
            <w:r w:rsidRPr="002428A1">
              <w:rPr>
                <w:rFonts w:ascii="Calibri Light" w:eastAsia="MS Mincho" w:hAnsi="Calibri Light" w:cs="Calibri Light"/>
                <w:bCs/>
              </w:rPr>
              <w:t xml:space="preserve"> in temporary outpatient clinics </w:t>
            </w:r>
          </w:p>
          <w:p w14:paraId="6CBA19F8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2D37CE6F" w14:textId="21F039BB" w:rsidR="008C2FA2" w:rsidRPr="002428A1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>Methodist Medical Mission, Yangon, Myanmar - September 2013</w:t>
            </w:r>
          </w:p>
          <w:p w14:paraId="50F7402E" w14:textId="77777777" w:rsidR="008C2FA2" w:rsidRPr="002428A1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>Volunteer</w:t>
            </w:r>
          </w:p>
          <w:p w14:paraId="5ABD56BA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 xml:space="preserve">Treated basic medical needs of poor folk in rural Yangon in temporary outpatient clinics </w:t>
            </w:r>
          </w:p>
          <w:p w14:paraId="2E85DC98" w14:textId="77777777" w:rsidR="00206C1E" w:rsidRDefault="00206C1E" w:rsidP="008C2FA2">
            <w:pPr>
              <w:pStyle w:val="PlainText"/>
              <w:rPr>
                <w:rFonts w:ascii="Calibri Light" w:eastAsia="MS Mincho" w:hAnsi="Calibri Light" w:cs="Calibri Light"/>
                <w:bCs/>
              </w:rPr>
            </w:pPr>
          </w:p>
          <w:p w14:paraId="75A65BDF" w14:textId="77777777" w:rsidR="008C2FA2" w:rsidRPr="002428A1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 xml:space="preserve">Charity Mission, Bangalore, India </w:t>
            </w:r>
            <w:r>
              <w:rPr>
                <w:rFonts w:ascii="Calibri Light" w:eastAsia="MS Mincho" w:hAnsi="Calibri Light" w:cs="Calibri Light"/>
                <w:b/>
                <w:bCs/>
              </w:rPr>
              <w:t>–</w:t>
            </w:r>
            <w:r w:rsidRPr="002428A1">
              <w:rPr>
                <w:rFonts w:ascii="Calibri Light" w:eastAsia="MS Mincho" w:hAnsi="Calibri Light" w:cs="Calibri Light"/>
                <w:b/>
                <w:bCs/>
              </w:rPr>
              <w:t xml:space="preserve"> December 2006</w:t>
            </w:r>
          </w:p>
          <w:p w14:paraId="0A1F6563" w14:textId="77777777" w:rsidR="008C2FA2" w:rsidRPr="002428A1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>Team member</w:t>
            </w:r>
          </w:p>
          <w:p w14:paraId="718145AD" w14:textId="77777777" w:rsidR="008C2FA2" w:rsidRPr="002428A1" w:rsidRDefault="008C2FA2" w:rsidP="008C2FA2">
            <w:pPr>
              <w:pStyle w:val="PlainText"/>
              <w:numPr>
                <w:ilvl w:val="0"/>
                <w:numId w:val="2"/>
              </w:numPr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 xml:space="preserve">A member of a team going deep into rural and poverty-stricken Bangalore </w:t>
            </w:r>
            <w:r>
              <w:rPr>
                <w:rFonts w:ascii="Calibri Light" w:eastAsia="MS Mincho" w:hAnsi="Calibri Light" w:cs="Calibri Light"/>
                <w:bCs/>
              </w:rPr>
              <w:t xml:space="preserve">to set up educational </w:t>
            </w:r>
            <w:proofErr w:type="spellStart"/>
            <w:r>
              <w:rPr>
                <w:rFonts w:ascii="Calibri Light" w:eastAsia="MS Mincho" w:hAnsi="Calibri Light" w:cs="Calibri Light"/>
                <w:bCs/>
              </w:rPr>
              <w:t>centres</w:t>
            </w:r>
            <w:proofErr w:type="spellEnd"/>
            <w:r>
              <w:rPr>
                <w:rFonts w:ascii="Calibri Light" w:eastAsia="MS Mincho" w:hAnsi="Calibri Light" w:cs="Calibri Light"/>
                <w:bCs/>
              </w:rPr>
              <w:t xml:space="preserve"> and give</w:t>
            </w:r>
            <w:r w:rsidRPr="002428A1">
              <w:rPr>
                <w:rFonts w:ascii="Calibri Light" w:eastAsia="MS Mincho" w:hAnsi="Calibri Light" w:cs="Calibri Light"/>
                <w:bCs/>
              </w:rPr>
              <w:t xml:space="preserve"> out necessities to local underprivileged people</w:t>
            </w:r>
          </w:p>
          <w:p w14:paraId="5E8D6B96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3E0CA848" w14:textId="77777777" w:rsidR="008C2FA2" w:rsidRPr="002428A1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 xml:space="preserve">TEACH Center </w:t>
            </w:r>
            <w:proofErr w:type="spellStart"/>
            <w:r w:rsidRPr="002428A1">
              <w:rPr>
                <w:rFonts w:ascii="Calibri Light" w:eastAsia="MS Mincho" w:hAnsi="Calibri Light" w:cs="Calibri Light"/>
                <w:b/>
                <w:bCs/>
              </w:rPr>
              <w:t>Hatyai</w:t>
            </w:r>
            <w:proofErr w:type="spellEnd"/>
            <w:r w:rsidRPr="002428A1">
              <w:rPr>
                <w:rFonts w:ascii="Calibri Light" w:eastAsia="MS Mincho" w:hAnsi="Calibri Light" w:cs="Calibri Light"/>
                <w:b/>
                <w:bCs/>
              </w:rPr>
              <w:t>, Thailand- February 2005</w:t>
            </w:r>
          </w:p>
          <w:p w14:paraId="06A09BD1" w14:textId="77777777" w:rsidR="008C2FA2" w:rsidRPr="002428A1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 xml:space="preserve">Volunteer </w:t>
            </w:r>
          </w:p>
          <w:p w14:paraId="5A86433E" w14:textId="77777777" w:rsidR="008C2FA2" w:rsidRPr="002428A1" w:rsidRDefault="008C2FA2" w:rsidP="008C2FA2">
            <w:pPr>
              <w:pStyle w:val="PlainText"/>
              <w:numPr>
                <w:ilvl w:val="0"/>
                <w:numId w:val="2"/>
              </w:numPr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 xml:space="preserve">Facilitated Free English Classes amongst the urban poor of </w:t>
            </w:r>
            <w:proofErr w:type="spellStart"/>
            <w:r w:rsidRPr="002428A1">
              <w:rPr>
                <w:rFonts w:ascii="Calibri Light" w:eastAsia="MS Mincho" w:hAnsi="Calibri Light" w:cs="Calibri Light"/>
                <w:bCs/>
              </w:rPr>
              <w:t>Hatyai</w:t>
            </w:r>
            <w:proofErr w:type="spellEnd"/>
          </w:p>
          <w:p w14:paraId="48F29847" w14:textId="77777777" w:rsidR="008C2FA2" w:rsidRDefault="008C2FA2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</w:p>
          <w:p w14:paraId="55F9B2D1" w14:textId="2D8E58D4" w:rsidR="00E81E9B" w:rsidRPr="002428A1" w:rsidRDefault="00E81E9B" w:rsidP="008C2FA2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 xml:space="preserve">Charity Camp- Orang Asli Camp Kampar, Methodist Youth Fellowship Penang Chapter </w:t>
            </w:r>
            <w:r w:rsidR="00AD2933">
              <w:rPr>
                <w:rFonts w:ascii="Calibri Light" w:eastAsia="MS Mincho" w:hAnsi="Calibri Light" w:cs="Calibri Light"/>
                <w:b/>
                <w:bCs/>
              </w:rPr>
              <w:t>–</w:t>
            </w:r>
            <w:r w:rsidRPr="002428A1">
              <w:rPr>
                <w:rFonts w:ascii="Calibri Light" w:eastAsia="MS Mincho" w:hAnsi="Calibri Light" w:cs="Calibri Light"/>
                <w:b/>
                <w:bCs/>
              </w:rPr>
              <w:t xml:space="preserve"> June 2004</w:t>
            </w:r>
          </w:p>
          <w:p w14:paraId="674DD5D6" w14:textId="77777777" w:rsidR="00E81E9B" w:rsidRPr="002428A1" w:rsidRDefault="00E81E9B" w:rsidP="00E81E9B">
            <w:pPr>
              <w:pStyle w:val="PlainText"/>
              <w:rPr>
                <w:rFonts w:ascii="Calibri Light" w:eastAsia="MS Mincho" w:hAnsi="Calibri Light" w:cs="Calibri Light"/>
                <w:b/>
                <w:bCs/>
              </w:rPr>
            </w:pPr>
            <w:r w:rsidRPr="002428A1">
              <w:rPr>
                <w:rFonts w:ascii="Calibri Light" w:eastAsia="MS Mincho" w:hAnsi="Calibri Light" w:cs="Calibri Light"/>
                <w:b/>
                <w:bCs/>
              </w:rPr>
              <w:t>Team Leader / Volunteer</w:t>
            </w:r>
          </w:p>
          <w:p w14:paraId="301171BF" w14:textId="77777777" w:rsidR="00E81E9B" w:rsidRDefault="00E81E9B" w:rsidP="00E81E9B">
            <w:pPr>
              <w:pStyle w:val="PlainText"/>
              <w:numPr>
                <w:ilvl w:val="0"/>
                <w:numId w:val="2"/>
              </w:numPr>
              <w:rPr>
                <w:rFonts w:ascii="Calibri Light" w:eastAsia="MS Mincho" w:hAnsi="Calibri Light" w:cs="Calibri Light"/>
                <w:bCs/>
              </w:rPr>
            </w:pPr>
            <w:r w:rsidRPr="002428A1">
              <w:rPr>
                <w:rFonts w:ascii="Calibri Light" w:eastAsia="MS Mincho" w:hAnsi="Calibri Light" w:cs="Calibri Light"/>
                <w:bCs/>
              </w:rPr>
              <w:t xml:space="preserve">social work at an underprivileged encampment of </w:t>
            </w:r>
            <w:r>
              <w:rPr>
                <w:rFonts w:ascii="Calibri Light" w:eastAsia="MS Mincho" w:hAnsi="Calibri Light" w:cs="Calibri Light"/>
                <w:bCs/>
              </w:rPr>
              <w:t>O</w:t>
            </w:r>
            <w:r w:rsidRPr="002428A1">
              <w:rPr>
                <w:rFonts w:ascii="Calibri Light" w:eastAsia="MS Mincho" w:hAnsi="Calibri Light" w:cs="Calibri Light"/>
                <w:bCs/>
              </w:rPr>
              <w:t xml:space="preserve">rang </w:t>
            </w:r>
            <w:r>
              <w:rPr>
                <w:rFonts w:ascii="Calibri Light" w:eastAsia="MS Mincho" w:hAnsi="Calibri Light" w:cs="Calibri Light"/>
                <w:bCs/>
              </w:rPr>
              <w:t>A</w:t>
            </w:r>
            <w:r w:rsidRPr="002428A1">
              <w:rPr>
                <w:rFonts w:ascii="Calibri Light" w:eastAsia="MS Mincho" w:hAnsi="Calibri Light" w:cs="Calibri Light"/>
                <w:bCs/>
              </w:rPr>
              <w:t xml:space="preserve">sli at Kampar </w:t>
            </w:r>
          </w:p>
          <w:p w14:paraId="1F168415" w14:textId="3B65032E" w:rsidR="00E81E9B" w:rsidRPr="004D3011" w:rsidRDefault="00E81E9B" w:rsidP="00206C1E">
            <w:pPr>
              <w:pStyle w:val="PlainText"/>
              <w:ind w:left="720"/>
              <w:rPr>
                <w:color w:val="FFFFFF" w:themeColor="background1"/>
              </w:rPr>
            </w:pPr>
          </w:p>
        </w:tc>
      </w:tr>
      <w:tr w:rsidR="00FF71F3" w14:paraId="4E7B997F" w14:textId="77777777" w:rsidTr="00EF3F04">
        <w:tc>
          <w:tcPr>
            <w:tcW w:w="3600" w:type="dxa"/>
          </w:tcPr>
          <w:p w14:paraId="2B901742" w14:textId="77777777" w:rsidR="00FF71F3" w:rsidRDefault="00FF71F3" w:rsidP="00036450">
            <w:pPr>
              <w:pStyle w:val="Heading3"/>
            </w:pPr>
          </w:p>
        </w:tc>
        <w:tc>
          <w:tcPr>
            <w:tcW w:w="720" w:type="dxa"/>
          </w:tcPr>
          <w:p w14:paraId="51D90E2D" w14:textId="77777777" w:rsidR="00FF71F3" w:rsidRDefault="00FF71F3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tcBorders>
              <w:bottom w:val="single" w:sz="4" w:space="0" w:color="auto"/>
            </w:tcBorders>
          </w:tcPr>
          <w:p w14:paraId="0F01ADF7" w14:textId="77777777" w:rsidR="00FF71F3" w:rsidRPr="00EC3398" w:rsidRDefault="00FF71F3" w:rsidP="00861DAF">
            <w:pPr>
              <w:pStyle w:val="NoSpacing"/>
              <w:rPr>
                <w:noProof/>
              </w:rPr>
            </w:pPr>
          </w:p>
        </w:tc>
      </w:tr>
    </w:tbl>
    <w:p w14:paraId="4F583467" w14:textId="77777777" w:rsidR="00D2502D" w:rsidRDefault="00D2502D" w:rsidP="000C45FF">
      <w:pPr>
        <w:tabs>
          <w:tab w:val="left" w:pos="990"/>
        </w:tabs>
      </w:pPr>
    </w:p>
    <w:sectPr w:rsidR="00D2502D" w:rsidSect="000C45FF">
      <w:headerReference w:type="default" r:id="rId3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FF65" w14:textId="77777777" w:rsidR="00E5478B" w:rsidRDefault="00E5478B" w:rsidP="000C45FF">
      <w:r>
        <w:separator/>
      </w:r>
    </w:p>
  </w:endnote>
  <w:endnote w:type="continuationSeparator" w:id="0">
    <w:p w14:paraId="7B61C23B" w14:textId="77777777" w:rsidR="00E5478B" w:rsidRDefault="00E5478B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3B00" w14:textId="77777777" w:rsidR="00E5478B" w:rsidRDefault="00E5478B" w:rsidP="000C45FF">
      <w:r>
        <w:separator/>
      </w:r>
    </w:p>
  </w:footnote>
  <w:footnote w:type="continuationSeparator" w:id="0">
    <w:p w14:paraId="21B0720A" w14:textId="77777777" w:rsidR="00E5478B" w:rsidRDefault="00E5478B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CB37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1416C4" wp14:editId="18BA1B9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36F7"/>
    <w:multiLevelType w:val="multilevel"/>
    <w:tmpl w:val="C484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31E0F"/>
    <w:multiLevelType w:val="multilevel"/>
    <w:tmpl w:val="9D2AF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36EB8"/>
    <w:multiLevelType w:val="multilevel"/>
    <w:tmpl w:val="CD78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D07E4"/>
    <w:multiLevelType w:val="multilevel"/>
    <w:tmpl w:val="AB0E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A6E89"/>
    <w:multiLevelType w:val="multilevel"/>
    <w:tmpl w:val="B5C8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FC6422"/>
    <w:multiLevelType w:val="multilevel"/>
    <w:tmpl w:val="4C08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26CFE"/>
    <w:multiLevelType w:val="multilevel"/>
    <w:tmpl w:val="4CEC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4E44D7"/>
    <w:multiLevelType w:val="multilevel"/>
    <w:tmpl w:val="6D76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C34ED"/>
    <w:multiLevelType w:val="hybridMultilevel"/>
    <w:tmpl w:val="0E927CA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E7A6A"/>
    <w:multiLevelType w:val="multilevel"/>
    <w:tmpl w:val="0A18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32DE0"/>
    <w:multiLevelType w:val="multilevel"/>
    <w:tmpl w:val="574A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4B0E6E"/>
    <w:multiLevelType w:val="hybridMultilevel"/>
    <w:tmpl w:val="79ECB89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F72BE"/>
    <w:multiLevelType w:val="multilevel"/>
    <w:tmpl w:val="50AC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D4FAA"/>
    <w:multiLevelType w:val="multilevel"/>
    <w:tmpl w:val="FE7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C4394F"/>
    <w:multiLevelType w:val="multilevel"/>
    <w:tmpl w:val="B470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203B5D"/>
    <w:multiLevelType w:val="multilevel"/>
    <w:tmpl w:val="52B6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5409207">
    <w:abstractNumId w:val="11"/>
  </w:num>
  <w:num w:numId="2" w16cid:durableId="2093968976">
    <w:abstractNumId w:val="8"/>
  </w:num>
  <w:num w:numId="3" w16cid:durableId="109707659">
    <w:abstractNumId w:val="9"/>
  </w:num>
  <w:num w:numId="4" w16cid:durableId="551308017">
    <w:abstractNumId w:val="4"/>
  </w:num>
  <w:num w:numId="5" w16cid:durableId="289556784">
    <w:abstractNumId w:val="10"/>
  </w:num>
  <w:num w:numId="6" w16cid:durableId="746611238">
    <w:abstractNumId w:val="12"/>
  </w:num>
  <w:num w:numId="7" w16cid:durableId="41907376">
    <w:abstractNumId w:val="1"/>
  </w:num>
  <w:num w:numId="8" w16cid:durableId="1520001343">
    <w:abstractNumId w:val="7"/>
  </w:num>
  <w:num w:numId="9" w16cid:durableId="587228416">
    <w:abstractNumId w:val="14"/>
  </w:num>
  <w:num w:numId="10" w16cid:durableId="2124228174">
    <w:abstractNumId w:val="0"/>
  </w:num>
  <w:num w:numId="11" w16cid:durableId="1039890683">
    <w:abstractNumId w:val="3"/>
  </w:num>
  <w:num w:numId="12" w16cid:durableId="1959023001">
    <w:abstractNumId w:val="15"/>
  </w:num>
  <w:num w:numId="13" w16cid:durableId="1409574861">
    <w:abstractNumId w:val="2"/>
  </w:num>
  <w:num w:numId="14" w16cid:durableId="699401320">
    <w:abstractNumId w:val="13"/>
  </w:num>
  <w:num w:numId="15" w16cid:durableId="846797042">
    <w:abstractNumId w:val="6"/>
  </w:num>
  <w:num w:numId="16" w16cid:durableId="176434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xMTU1s7Q0NTE2tDRV0lEKTi0uzszPAykwNK8FAOaRaCwtAAAA"/>
  </w:docVars>
  <w:rsids>
    <w:rsidRoot w:val="008C2B45"/>
    <w:rsid w:val="000057F4"/>
    <w:rsid w:val="00014584"/>
    <w:rsid w:val="00036450"/>
    <w:rsid w:val="00037BCB"/>
    <w:rsid w:val="00044955"/>
    <w:rsid w:val="0005578D"/>
    <w:rsid w:val="00077310"/>
    <w:rsid w:val="00094499"/>
    <w:rsid w:val="000B4592"/>
    <w:rsid w:val="000C45FF"/>
    <w:rsid w:val="000D267C"/>
    <w:rsid w:val="000D4490"/>
    <w:rsid w:val="000E3FD1"/>
    <w:rsid w:val="00112054"/>
    <w:rsid w:val="00114574"/>
    <w:rsid w:val="001175B9"/>
    <w:rsid w:val="00126FCE"/>
    <w:rsid w:val="00130638"/>
    <w:rsid w:val="001525E1"/>
    <w:rsid w:val="00176E52"/>
    <w:rsid w:val="00180329"/>
    <w:rsid w:val="0019001F"/>
    <w:rsid w:val="0019629E"/>
    <w:rsid w:val="001A4D5D"/>
    <w:rsid w:val="001A74A5"/>
    <w:rsid w:val="001B2ABD"/>
    <w:rsid w:val="001D74D3"/>
    <w:rsid w:val="001E0391"/>
    <w:rsid w:val="001E1759"/>
    <w:rsid w:val="001F1ECC"/>
    <w:rsid w:val="00205D77"/>
    <w:rsid w:val="00206697"/>
    <w:rsid w:val="00206C1E"/>
    <w:rsid w:val="0022134B"/>
    <w:rsid w:val="00235A66"/>
    <w:rsid w:val="002400EB"/>
    <w:rsid w:val="002428A1"/>
    <w:rsid w:val="002504B4"/>
    <w:rsid w:val="00254ACF"/>
    <w:rsid w:val="00256CF7"/>
    <w:rsid w:val="00257C5F"/>
    <w:rsid w:val="00276DBB"/>
    <w:rsid w:val="00281FD5"/>
    <w:rsid w:val="002A1959"/>
    <w:rsid w:val="002A215A"/>
    <w:rsid w:val="002A4D26"/>
    <w:rsid w:val="002B2858"/>
    <w:rsid w:val="002E160C"/>
    <w:rsid w:val="00301AE8"/>
    <w:rsid w:val="00303F7D"/>
    <w:rsid w:val="0030481B"/>
    <w:rsid w:val="00306D48"/>
    <w:rsid w:val="003156FC"/>
    <w:rsid w:val="003254B5"/>
    <w:rsid w:val="00347891"/>
    <w:rsid w:val="0036384E"/>
    <w:rsid w:val="00370C06"/>
    <w:rsid w:val="0037121F"/>
    <w:rsid w:val="003979C8"/>
    <w:rsid w:val="003A6B7D"/>
    <w:rsid w:val="003B06CA"/>
    <w:rsid w:val="003B1138"/>
    <w:rsid w:val="003B16CC"/>
    <w:rsid w:val="003B1FBD"/>
    <w:rsid w:val="003B6F5C"/>
    <w:rsid w:val="003C6562"/>
    <w:rsid w:val="003E08C8"/>
    <w:rsid w:val="0040000D"/>
    <w:rsid w:val="004071FC"/>
    <w:rsid w:val="00445947"/>
    <w:rsid w:val="004813B3"/>
    <w:rsid w:val="00484161"/>
    <w:rsid w:val="004852E3"/>
    <w:rsid w:val="00496591"/>
    <w:rsid w:val="004B74C2"/>
    <w:rsid w:val="004C375E"/>
    <w:rsid w:val="004C63E4"/>
    <w:rsid w:val="004D3011"/>
    <w:rsid w:val="004F2FF3"/>
    <w:rsid w:val="005168F3"/>
    <w:rsid w:val="005227DC"/>
    <w:rsid w:val="005262AC"/>
    <w:rsid w:val="00535153"/>
    <w:rsid w:val="00560E94"/>
    <w:rsid w:val="00563458"/>
    <w:rsid w:val="00576AE7"/>
    <w:rsid w:val="00581D5B"/>
    <w:rsid w:val="005906E6"/>
    <w:rsid w:val="0059394E"/>
    <w:rsid w:val="005E3229"/>
    <w:rsid w:val="005E39D5"/>
    <w:rsid w:val="00600670"/>
    <w:rsid w:val="00606678"/>
    <w:rsid w:val="0062123A"/>
    <w:rsid w:val="00637A55"/>
    <w:rsid w:val="00645D21"/>
    <w:rsid w:val="00646E75"/>
    <w:rsid w:val="00661C5E"/>
    <w:rsid w:val="00662DF4"/>
    <w:rsid w:val="006771D0"/>
    <w:rsid w:val="0067740F"/>
    <w:rsid w:val="006A1C7A"/>
    <w:rsid w:val="006E4F5B"/>
    <w:rsid w:val="007124A8"/>
    <w:rsid w:val="00712B33"/>
    <w:rsid w:val="00715FCB"/>
    <w:rsid w:val="00724AC0"/>
    <w:rsid w:val="00724DE8"/>
    <w:rsid w:val="00743101"/>
    <w:rsid w:val="0075049B"/>
    <w:rsid w:val="007775E1"/>
    <w:rsid w:val="0078042A"/>
    <w:rsid w:val="007867A0"/>
    <w:rsid w:val="00787F3E"/>
    <w:rsid w:val="00791535"/>
    <w:rsid w:val="007927F5"/>
    <w:rsid w:val="00802CA0"/>
    <w:rsid w:val="00812B13"/>
    <w:rsid w:val="008333AF"/>
    <w:rsid w:val="00837233"/>
    <w:rsid w:val="00861DAF"/>
    <w:rsid w:val="008C2B45"/>
    <w:rsid w:val="008C2FA2"/>
    <w:rsid w:val="008E6985"/>
    <w:rsid w:val="008F73EF"/>
    <w:rsid w:val="009260CD"/>
    <w:rsid w:val="00926416"/>
    <w:rsid w:val="009509D5"/>
    <w:rsid w:val="00952C25"/>
    <w:rsid w:val="0095737D"/>
    <w:rsid w:val="00971A2C"/>
    <w:rsid w:val="00983CCE"/>
    <w:rsid w:val="00986DFC"/>
    <w:rsid w:val="009B181D"/>
    <w:rsid w:val="009B2E5B"/>
    <w:rsid w:val="009B34E0"/>
    <w:rsid w:val="009B42DA"/>
    <w:rsid w:val="009E188B"/>
    <w:rsid w:val="009F4B2E"/>
    <w:rsid w:val="00A2118D"/>
    <w:rsid w:val="00A3462D"/>
    <w:rsid w:val="00A371E1"/>
    <w:rsid w:val="00A80653"/>
    <w:rsid w:val="00A906A6"/>
    <w:rsid w:val="00A94094"/>
    <w:rsid w:val="00A97826"/>
    <w:rsid w:val="00AB4B1A"/>
    <w:rsid w:val="00AC3BA9"/>
    <w:rsid w:val="00AD2933"/>
    <w:rsid w:val="00AD76E2"/>
    <w:rsid w:val="00AE6DAE"/>
    <w:rsid w:val="00B028A8"/>
    <w:rsid w:val="00B20152"/>
    <w:rsid w:val="00B21C57"/>
    <w:rsid w:val="00B23D64"/>
    <w:rsid w:val="00B32C4E"/>
    <w:rsid w:val="00B359E4"/>
    <w:rsid w:val="00B40020"/>
    <w:rsid w:val="00B5072C"/>
    <w:rsid w:val="00B529D6"/>
    <w:rsid w:val="00B57D98"/>
    <w:rsid w:val="00B61D56"/>
    <w:rsid w:val="00B627B5"/>
    <w:rsid w:val="00B64E87"/>
    <w:rsid w:val="00B66424"/>
    <w:rsid w:val="00B70850"/>
    <w:rsid w:val="00BB604C"/>
    <w:rsid w:val="00BC7A8A"/>
    <w:rsid w:val="00BE1BA7"/>
    <w:rsid w:val="00BE6134"/>
    <w:rsid w:val="00C066B6"/>
    <w:rsid w:val="00C07ADF"/>
    <w:rsid w:val="00C20FB8"/>
    <w:rsid w:val="00C37BA1"/>
    <w:rsid w:val="00C4674C"/>
    <w:rsid w:val="00C506CF"/>
    <w:rsid w:val="00C72BED"/>
    <w:rsid w:val="00C9578B"/>
    <w:rsid w:val="00C95F3A"/>
    <w:rsid w:val="00CA27B4"/>
    <w:rsid w:val="00CB0055"/>
    <w:rsid w:val="00CD7437"/>
    <w:rsid w:val="00CE49DE"/>
    <w:rsid w:val="00CF30AA"/>
    <w:rsid w:val="00CF7185"/>
    <w:rsid w:val="00D019F9"/>
    <w:rsid w:val="00D15F3B"/>
    <w:rsid w:val="00D2502D"/>
    <w:rsid w:val="00D2522B"/>
    <w:rsid w:val="00D422DE"/>
    <w:rsid w:val="00D433A7"/>
    <w:rsid w:val="00D47B46"/>
    <w:rsid w:val="00D50548"/>
    <w:rsid w:val="00D5459D"/>
    <w:rsid w:val="00D6209B"/>
    <w:rsid w:val="00D65F53"/>
    <w:rsid w:val="00D74E0F"/>
    <w:rsid w:val="00D838D1"/>
    <w:rsid w:val="00D85DFE"/>
    <w:rsid w:val="00D87039"/>
    <w:rsid w:val="00DA1F4D"/>
    <w:rsid w:val="00DB27A7"/>
    <w:rsid w:val="00DB5BA7"/>
    <w:rsid w:val="00DC776C"/>
    <w:rsid w:val="00DD041C"/>
    <w:rsid w:val="00DD172A"/>
    <w:rsid w:val="00DF42D5"/>
    <w:rsid w:val="00E01FAF"/>
    <w:rsid w:val="00E2078C"/>
    <w:rsid w:val="00E25727"/>
    <w:rsid w:val="00E25A26"/>
    <w:rsid w:val="00E3597E"/>
    <w:rsid w:val="00E42091"/>
    <w:rsid w:val="00E4381A"/>
    <w:rsid w:val="00E46C60"/>
    <w:rsid w:val="00E5478B"/>
    <w:rsid w:val="00E55D74"/>
    <w:rsid w:val="00E64F2D"/>
    <w:rsid w:val="00E7788C"/>
    <w:rsid w:val="00E81E9B"/>
    <w:rsid w:val="00E9267A"/>
    <w:rsid w:val="00EA1756"/>
    <w:rsid w:val="00EA34D1"/>
    <w:rsid w:val="00EB0E07"/>
    <w:rsid w:val="00EB11DB"/>
    <w:rsid w:val="00EC3398"/>
    <w:rsid w:val="00ED7903"/>
    <w:rsid w:val="00EF3F04"/>
    <w:rsid w:val="00F0187E"/>
    <w:rsid w:val="00F04257"/>
    <w:rsid w:val="00F2625F"/>
    <w:rsid w:val="00F35AC7"/>
    <w:rsid w:val="00F40338"/>
    <w:rsid w:val="00F60274"/>
    <w:rsid w:val="00F77FB9"/>
    <w:rsid w:val="00F9731B"/>
    <w:rsid w:val="00FB068F"/>
    <w:rsid w:val="00FB199D"/>
    <w:rsid w:val="00FD3749"/>
    <w:rsid w:val="00FE428A"/>
    <w:rsid w:val="00FF0AA9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67F87"/>
  <w14:defaultImageDpi w14:val="32767"/>
  <w15:chartTrackingRefBased/>
  <w15:docId w15:val="{A9013DCF-7D11-4054-B43C-3C15394C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FD3749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20"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PlainText">
    <w:name w:val="Plain Text"/>
    <w:basedOn w:val="Normal"/>
    <w:link w:val="PlainTextChar"/>
    <w:rsid w:val="008C2B45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8C2B45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uthors-list-item">
    <w:name w:val="authors-list-item"/>
    <w:basedOn w:val="DefaultParagraphFont"/>
    <w:rsid w:val="008C2B45"/>
  </w:style>
  <w:style w:type="character" w:customStyle="1" w:styleId="author-sup-separator">
    <w:name w:val="author-sup-separator"/>
    <w:basedOn w:val="DefaultParagraphFont"/>
    <w:rsid w:val="008C2B45"/>
  </w:style>
  <w:style w:type="character" w:customStyle="1" w:styleId="comma">
    <w:name w:val="comma"/>
    <w:basedOn w:val="DefaultParagraphFont"/>
    <w:rsid w:val="008C2B45"/>
  </w:style>
  <w:style w:type="paragraph" w:styleId="NoSpacing">
    <w:name w:val="No Spacing"/>
    <w:uiPriority w:val="1"/>
    <w:qFormat/>
    <w:rsid w:val="00861DAF"/>
    <w:rPr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724AC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B604C"/>
    <w:rPr>
      <w:color w:val="70440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google.com/citations?hl=en&amp;user=JjjMqJEAAAAJ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researchgate.net/profile/Peter-Seah-Keng-Tok" TargetMode="External"/><Relationship Id="rId21" Type="http://schemas.openxmlformats.org/officeDocument/2006/relationships/hyperlink" Target="https://www.researchgate.net/scientific-contributions/Moe-H-Kyaw-2040780915?_tp=eyJjb250ZXh0Ijp7ImZpcnN0UGFnZSI6Il9kaXJlY3QiLCJwYWdlIjoicHVibGljYXRpb24ifX0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in/vivek-jason-jayaraj-605a09139/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www.researchgate.net/profile/Masliyana-Husin" TargetMode="External"/><Relationship Id="rId33" Type="http://schemas.openxmlformats.org/officeDocument/2006/relationships/hyperlink" Target="https://www.sciencedirect.com/author/56500696300/sheamini-sivasamp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ivekjason.j@moh.gov.my" TargetMode="External"/><Relationship Id="rId20" Type="http://schemas.openxmlformats.org/officeDocument/2006/relationships/hyperlink" Target="https://www.researchgate.net/profile/Karan-Thakkar-7?_tp=eyJjb250ZXh0Ijp7ImZpcnN0UGFnZSI6Il9kaXJlY3QiLCJwYWdlIjoicHVibGljYXRpb24ifX0" TargetMode="External"/><Relationship Id="rId29" Type="http://schemas.openxmlformats.org/officeDocument/2006/relationships/hyperlink" Target="https://www.researchgate.net/scientific-contributions/Josie-Dodd-226253444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vekjason.com" TargetMode="External"/><Relationship Id="rId24" Type="http://schemas.openxmlformats.org/officeDocument/2006/relationships/hyperlink" Target="https://www.researchgate.net/scientific-contributions/Carlos-Fernando-Mendoza-2311361466?_tp=eyJjb250ZXh0Ijp7ImZpcnN0UGFnZSI6Il9kaXJlY3QiLCJwYWdlIjoicHVibGljYXRpb24ifX0" TargetMode="External"/><Relationship Id="rId32" Type="http://schemas.openxmlformats.org/officeDocument/2006/relationships/hyperlink" Target="https://www.sciencedirect.com/author/21934979300/sanjay-lekhraj-rampa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orcid.org/0000-0002-8131-9878" TargetMode="External"/><Relationship Id="rId23" Type="http://schemas.openxmlformats.org/officeDocument/2006/relationships/hyperlink" Target="https://www.researchgate.net/scientific-contributions/Iustina-Chirila-2308800986?_tp=eyJjb250ZXh0Ijp7ImZpcnN0UGFnZSI6Il9kaXJlY3QiLCJwYWdlIjoicHVibGljYXRpb24ifX0" TargetMode="External"/><Relationship Id="rId28" Type="http://schemas.openxmlformats.org/officeDocument/2006/relationships/hyperlink" Target="https://www.researchgate.net/profile/Sheamini-Sivasampu" TargetMode="External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researchgate.net/publication/393548880_Acceptance_and_Preference_of_COVID-19_Booster_Dose_of_Vaccine_A_Regional_Study_in_Kolkata_West_Bengal_India?_tp=eyJjb250ZXh0Ijp7InBhZ2UiOiJwcm9maWxlIiwicHJldmlvdXNQYWdlIjpudWxsLCJwb3NpdGlvbiI6InBhZ2VDb250ZW50In19" TargetMode="External"/><Relationship Id="rId31" Type="http://schemas.openxmlformats.org/officeDocument/2006/relationships/hyperlink" Target="https://www.researchgate.net/publication/394390733_Assessing_the_relative_vaccine_effectiveness_of_a_fourth_COVID-19_dose_on_hospitalization_in_Malaysia_amidst_evolving_omicron_variants_An_emulated_target_trial?_tp=eyJjb250ZXh0Ijp7InBhZ2UiOiJwcm9maWxlIiwicHJldmlvdXNQYWdlIjpudWxsLCJwb3NpdGlvbiI6InBhZ2VDb250ZW50In1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searchgate.net/profile/Vivek-Jason-Jayaraj-2" TargetMode="External"/><Relationship Id="rId22" Type="http://schemas.openxmlformats.org/officeDocument/2006/relationships/hyperlink" Target="https://www.researchgate.net/scientific-contributions/Sharlini-Surendran-2329576853?_tp=eyJjb250ZXh0Ijp7ImZpcnN0UGFnZSI6Il9kaXJlY3QiLCJwYWdlIjoicHVibGljYXRpb24ifX0" TargetMode="External"/><Relationship Id="rId27" Type="http://schemas.openxmlformats.org/officeDocument/2006/relationships/hyperlink" Target="https://www.researchgate.net/profile/Vivek-Jason-Jayaraj-2" TargetMode="External"/><Relationship Id="rId30" Type="http://schemas.openxmlformats.org/officeDocument/2006/relationships/hyperlink" Target="https://www.researchgate.net/scientific-contributions/Ben-Yarnoff-2258091303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eth\AppData\Local\Microsoft\Office\16.0\DTS\en-US%7b87DB7BF1-FEE7-48C0-B336-4E3D5ECE8DE1%7d\%7bC812B69E-7178-44AB-BB5D-52F0B9CE778C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7A4D63242644BEBA88EDA1867BD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3F480-5B5F-495D-8E8A-DA449929DC39}"/>
      </w:docPartPr>
      <w:docPartBody>
        <w:p w:rsidR="00B2507D" w:rsidRDefault="00F16B1B">
          <w:pPr>
            <w:pStyle w:val="A57A4D63242644BEBA88EDA1867BD553"/>
          </w:pPr>
          <w:r w:rsidRPr="00D5459D">
            <w:t>Profile</w:t>
          </w:r>
        </w:p>
      </w:docPartBody>
    </w:docPart>
    <w:docPart>
      <w:docPartPr>
        <w:name w:val="4D912BFEAA5C4D6EA3F47BE02C708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594D8-5CA8-486A-982C-4381257F7601}"/>
      </w:docPartPr>
      <w:docPartBody>
        <w:p w:rsidR="00B2507D" w:rsidRDefault="00F16B1B">
          <w:pPr>
            <w:pStyle w:val="4D912BFEAA5C4D6EA3F47BE02C708EC3"/>
          </w:pPr>
          <w:r w:rsidRPr="00CB0055">
            <w:t>Contact</w:t>
          </w:r>
        </w:p>
      </w:docPartBody>
    </w:docPart>
    <w:docPart>
      <w:docPartPr>
        <w:name w:val="86BCB53511684DAB88AE699286DCA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19F09-CA4C-43BA-BA3B-EAA13B22273B}"/>
      </w:docPartPr>
      <w:docPartBody>
        <w:p w:rsidR="00B2507D" w:rsidRDefault="00F16B1B">
          <w:pPr>
            <w:pStyle w:val="86BCB53511684DAB88AE699286DCA7FF"/>
          </w:pPr>
          <w:r w:rsidRPr="004D3011">
            <w:t>EMAIL:</w:t>
          </w:r>
        </w:p>
      </w:docPartBody>
    </w:docPart>
    <w:docPart>
      <w:docPartPr>
        <w:name w:val="09930DFEEC784F1CA81B4A94BF420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7ABD-2DD3-4B35-B64D-32E3987FE35D}"/>
      </w:docPartPr>
      <w:docPartBody>
        <w:p w:rsidR="00B2507D" w:rsidRDefault="00F16B1B">
          <w:pPr>
            <w:pStyle w:val="09930DFEEC784F1CA81B4A94BF4203D3"/>
          </w:pPr>
          <w:r w:rsidRPr="00036450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1B"/>
    <w:rsid w:val="000901C3"/>
    <w:rsid w:val="001574A0"/>
    <w:rsid w:val="00226E24"/>
    <w:rsid w:val="00254ACF"/>
    <w:rsid w:val="002661A0"/>
    <w:rsid w:val="002F4A88"/>
    <w:rsid w:val="00320B8F"/>
    <w:rsid w:val="00387B79"/>
    <w:rsid w:val="00436865"/>
    <w:rsid w:val="004D0947"/>
    <w:rsid w:val="005906E6"/>
    <w:rsid w:val="00606678"/>
    <w:rsid w:val="00786A9B"/>
    <w:rsid w:val="008E6985"/>
    <w:rsid w:val="00983CCE"/>
    <w:rsid w:val="009E188B"/>
    <w:rsid w:val="00A80653"/>
    <w:rsid w:val="00AF5CDB"/>
    <w:rsid w:val="00B2507D"/>
    <w:rsid w:val="00C215C9"/>
    <w:rsid w:val="00D50548"/>
    <w:rsid w:val="00DB5BA7"/>
    <w:rsid w:val="00DD07EA"/>
    <w:rsid w:val="00E42091"/>
    <w:rsid w:val="00E46C60"/>
    <w:rsid w:val="00EA1756"/>
    <w:rsid w:val="00F13824"/>
    <w:rsid w:val="00F16850"/>
    <w:rsid w:val="00F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156082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7A4D63242644BEBA88EDA1867BD553">
    <w:name w:val="A57A4D63242644BEBA88EDA1867BD553"/>
  </w:style>
  <w:style w:type="paragraph" w:customStyle="1" w:styleId="4D912BFEAA5C4D6EA3F47BE02C708EC3">
    <w:name w:val="4D912BFEAA5C4D6EA3F47BE02C708EC3"/>
  </w:style>
  <w:style w:type="paragraph" w:customStyle="1" w:styleId="86BCB53511684DAB88AE699286DCA7FF">
    <w:name w:val="86BCB53511684DAB88AE699286DCA7FF"/>
  </w:style>
  <w:style w:type="character" w:styleId="Hyperlink">
    <w:name w:val="Hyperlink"/>
    <w:basedOn w:val="DefaultParagraphFont"/>
    <w:uiPriority w:val="99"/>
    <w:unhideWhenUsed/>
    <w:rPr>
      <w:color w:val="BF4E14" w:themeColor="accent2" w:themeShade="BF"/>
      <w:u w:val="single"/>
    </w:rPr>
  </w:style>
  <w:style w:type="paragraph" w:customStyle="1" w:styleId="09930DFEEC784F1CA81B4A94BF4203D3">
    <w:name w:val="09930DFEEC784F1CA81B4A94BF4203D3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95EF0E4-A3AC-4C19-99B2-D6DA36979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{C812B69E-7178-44AB-BB5D-52F0B9CE778C}tf00546271_win32.dotx</Template>
  <TotalTime>0</TotalTime>
  <Pages>17</Pages>
  <Words>4541</Words>
  <Characters>28296</Characters>
  <Application>Microsoft Office Word</Application>
  <DocSecurity>0</DocSecurity>
  <Lines>1131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JASON</dc:creator>
  <cp:keywords/>
  <dc:description/>
  <cp:lastModifiedBy>Vivek Jason</cp:lastModifiedBy>
  <cp:revision>2</cp:revision>
  <cp:lastPrinted>2025-06-06T03:19:00Z</cp:lastPrinted>
  <dcterms:created xsi:type="dcterms:W3CDTF">2026-07-21T08:28:00Z</dcterms:created>
  <dcterms:modified xsi:type="dcterms:W3CDTF">2026-07-21T08:28:00Z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fd9e39a31c0fc9f61fe126320ef0792df5be284d1c569d61cda679932be83e05</vt:lpwstr>
  </property>
</Properties>
</file>